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aps/>
          <w:color w:val="FFFFFF" w:themeColor="background1"/>
          <w:sz w:val="32"/>
          <w:szCs w:val="32"/>
        </w:rPr>
        <w:id w:val="109868544"/>
        <w:docPartObj>
          <w:docPartGallery w:val="Cover Pages"/>
          <w:docPartUnique/>
        </w:docPartObj>
      </w:sdtPr>
      <w:sdtContent>
        <w:p w14:paraId="6F8D3510" w14:textId="77777777" w:rsidR="00F82051" w:rsidRPr="00CA558E" w:rsidRDefault="006A1FC4" w:rsidP="006A1FC4">
          <w:pPr>
            <w:tabs>
              <w:tab w:val="center" w:pos="4536"/>
            </w:tabs>
            <w:rPr>
              <w:rFonts w:ascii="Arial" w:hAnsi="Arial" w:cs="Arial"/>
            </w:rPr>
          </w:pPr>
          <w:r>
            <w:rPr>
              <w:rFonts w:ascii="Arial" w:hAnsi="Arial" w:cs="Arial"/>
              <w:caps/>
              <w:color w:val="FFFFFF" w:themeColor="background1"/>
              <w:sz w:val="32"/>
              <w:szCs w:val="32"/>
            </w:rPr>
            <w:tab/>
          </w:r>
        </w:p>
        <w:tbl>
          <w:tblPr>
            <w:tblpPr w:leftFromText="187" w:rightFromText="187" w:vertAnchor="page" w:horzAnchor="page" w:tblpX="669" w:tblpY="8779"/>
            <w:tblW w:w="5874" w:type="pct"/>
            <w:tblLayout w:type="fixed"/>
            <w:tblCellMar>
              <w:left w:w="144" w:type="dxa"/>
              <w:right w:w="115" w:type="dxa"/>
            </w:tblCellMar>
            <w:tblLook w:val="04A0" w:firstRow="1" w:lastRow="0" w:firstColumn="1" w:lastColumn="0" w:noHBand="0" w:noVBand="1"/>
          </w:tblPr>
          <w:tblGrid>
            <w:gridCol w:w="10639"/>
            <w:gridCol w:w="19"/>
          </w:tblGrid>
          <w:tr w:rsidR="009F33BB" w:rsidRPr="00CA558E" w14:paraId="17F1AB69" w14:textId="77777777" w:rsidTr="00486390">
            <w:trPr>
              <w:trHeight w:val="1418"/>
            </w:trPr>
            <w:tc>
              <w:tcPr>
                <w:tcW w:w="10658" w:type="dxa"/>
                <w:gridSpan w:val="2"/>
                <w:vAlign w:val="center"/>
              </w:tcPr>
              <w:p w14:paraId="17399ABB" w14:textId="7EF7D3A8" w:rsidR="003A5BF6" w:rsidRPr="00CA558E" w:rsidRDefault="009A70FE" w:rsidP="00486390">
                <w:pPr>
                  <w:pStyle w:val="Titre"/>
                  <w:framePr w:hSpace="0" w:wrap="auto" w:vAnchor="margin" w:hAnchor="text" w:xAlign="left" w:yAlign="inline"/>
                  <w:rPr>
                    <w:rFonts w:ascii="Arial" w:hAnsi="Arial" w:cs="Arial"/>
                  </w:rPr>
                </w:pPr>
                <w:r w:rsidRPr="00CA558E">
                  <w:rPr>
                    <w:rFonts w:ascii="Arial" w:hAnsi="Arial" w:cs="Arial"/>
                  </w:rPr>
                  <w:t>incubateur </w:t>
                </w:r>
                <w:r w:rsidR="00486390">
                  <w:rPr>
                    <w:rFonts w:ascii="Arial" w:hAnsi="Arial" w:cs="Arial"/>
                  </w:rPr>
                  <w:t xml:space="preserve"> 202</w:t>
                </w:r>
                <w:r w:rsidR="003575B6">
                  <w:rPr>
                    <w:rFonts w:ascii="Arial" w:hAnsi="Arial" w:cs="Arial"/>
                  </w:rPr>
                  <w:t>7</w:t>
                </w:r>
                <w:r w:rsidRPr="00CA558E">
                  <w:rPr>
                    <w:rFonts w:ascii="Arial" w:hAnsi="Arial" w:cs="Arial"/>
                  </w:rPr>
                  <w:t xml:space="preserve"> </w:t>
                </w:r>
              </w:p>
            </w:tc>
          </w:tr>
          <w:tr w:rsidR="009F33BB" w:rsidRPr="00CA558E" w14:paraId="4F5A9CA6" w14:textId="77777777" w:rsidTr="009A70FE">
            <w:trPr>
              <w:gridAfter w:val="1"/>
              <w:wAfter w:w="19" w:type="dxa"/>
              <w:trHeight w:val="727"/>
            </w:trPr>
            <w:tc>
              <w:tcPr>
                <w:tcW w:w="10639" w:type="dxa"/>
                <w:tcBorders>
                  <w:top w:val="single" w:sz="48" w:space="0" w:color="00AC8A" w:themeColor="text2"/>
                  <w:bottom w:val="dashSmallGap" w:sz="4" w:space="0" w:color="00AC8A" w:themeColor="text2"/>
                </w:tcBorders>
                <w:vAlign w:val="center"/>
              </w:tcPr>
              <w:p w14:paraId="2D49ACD1" w14:textId="77777777" w:rsidR="009A70FE" w:rsidRPr="00CA558E" w:rsidRDefault="009A70FE" w:rsidP="009A70FE">
                <w:pPr>
                  <w:pStyle w:val="Soustitreniveau2"/>
                  <w:spacing w:after="0"/>
                  <w:rPr>
                    <w:rFonts w:ascii="Arial" w:hAnsi="Arial" w:cs="Arial"/>
                  </w:rPr>
                </w:pPr>
              </w:p>
              <w:p w14:paraId="7E77A750" w14:textId="77777777" w:rsidR="006A1FC4" w:rsidRPr="006A1FC4" w:rsidRDefault="009A70FE" w:rsidP="006A1FC4">
                <w:pPr>
                  <w:pStyle w:val="Soustitreniveau2"/>
                  <w:spacing w:after="0"/>
                  <w:rPr>
                    <w:rFonts w:ascii="Arial" w:hAnsi="Arial" w:cs="Arial"/>
                  </w:rPr>
                </w:pPr>
                <w:r w:rsidRPr="00D75CC5">
                  <w:rPr>
                    <w:rFonts w:ascii="Arial" w:hAnsi="Arial" w:cs="Arial"/>
                    <w:shd w:val="clear" w:color="auto" w:fill="FDEBCF" w:themeFill="background2" w:themeFillTint="33"/>
                  </w:rPr>
                  <w:t>Nom du projet présenté</w:t>
                </w:r>
                <w:r w:rsidRPr="00CA558E">
                  <w:rPr>
                    <w:rFonts w:ascii="Arial" w:hAnsi="Arial" w:cs="Arial"/>
                  </w:rPr>
                  <w:t> </w:t>
                </w:r>
              </w:p>
            </w:tc>
          </w:tr>
        </w:tbl>
        <w:p w14:paraId="62387E6B" w14:textId="77777777" w:rsidR="00F82051" w:rsidRPr="00CA558E" w:rsidRDefault="009A70FE" w:rsidP="00D56023">
          <w:pPr>
            <w:pStyle w:val="Dossier"/>
            <w:rPr>
              <w:rFonts w:ascii="Arial" w:hAnsi="Arial" w:cs="Arial"/>
            </w:rPr>
          </w:pPr>
          <w:r w:rsidRPr="00CA558E">
            <w:rPr>
              <w:rFonts w:ascii="Arial" w:hAnsi="Arial" w:cs="Arial"/>
              <w:noProof/>
              <w:lang w:eastAsia="fr-FR"/>
            </w:rPr>
            <w:drawing>
              <wp:anchor distT="0" distB="0" distL="114300" distR="114300" simplePos="0" relativeHeight="251658240" behindDoc="0" locked="0" layoutInCell="1" allowOverlap="1" wp14:anchorId="048826F6" wp14:editId="764B6895">
                <wp:simplePos x="0" y="0"/>
                <wp:positionH relativeFrom="margin">
                  <wp:align>center</wp:align>
                </wp:positionH>
                <wp:positionV relativeFrom="paragraph">
                  <wp:posOffset>915670</wp:posOffset>
                </wp:positionV>
                <wp:extent cx="3492500" cy="2868295"/>
                <wp:effectExtent l="0" t="0" r="0"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sossansfo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2500" cy="2868295"/>
                        </a:xfrm>
                        <a:prstGeom prst="rect">
                          <a:avLst/>
                        </a:prstGeom>
                      </pic:spPr>
                    </pic:pic>
                  </a:graphicData>
                </a:graphic>
                <wp14:sizeRelH relativeFrom="margin">
                  <wp14:pctWidth>0</wp14:pctWidth>
                </wp14:sizeRelH>
                <wp14:sizeRelV relativeFrom="margin">
                  <wp14:pctHeight>0</wp14:pctHeight>
                </wp14:sizeRelV>
              </wp:anchor>
            </w:drawing>
          </w:r>
          <w:r w:rsidR="00F82051" w:rsidRPr="00CA558E">
            <w:rPr>
              <w:rFonts w:ascii="Arial" w:hAnsi="Arial" w:cs="Arial"/>
            </w:rPr>
            <w:br w:type="page"/>
          </w:r>
        </w:p>
      </w:sdtContent>
    </w:sdt>
    <w:p w14:paraId="2C56C137" w14:textId="77777777" w:rsidR="00D40097" w:rsidRPr="00CA558E" w:rsidRDefault="00D40097" w:rsidP="004373EB">
      <w:pPr>
        <w:pStyle w:val="Chap"/>
        <w:rPr>
          <w:rFonts w:ascii="Arial" w:hAnsi="Arial" w:cs="Arial"/>
        </w:rPr>
        <w:sectPr w:rsidR="00D40097" w:rsidRPr="00CA558E" w:rsidSect="009F33BB">
          <w:headerReference w:type="default" r:id="rId9"/>
          <w:footerReference w:type="default" r:id="rId10"/>
          <w:headerReference w:type="first" r:id="rId11"/>
          <w:footerReference w:type="first" r:id="rId12"/>
          <w:pgSz w:w="11906" w:h="16838"/>
          <w:pgMar w:top="1228" w:right="1417" w:bottom="1417" w:left="1417" w:header="1134" w:footer="708" w:gutter="0"/>
          <w:pgNumType w:start="0"/>
          <w:cols w:space="708"/>
          <w:titlePg/>
          <w:docGrid w:linePitch="360"/>
        </w:sectPr>
      </w:pPr>
    </w:p>
    <w:p w14:paraId="173F1581" w14:textId="77777777" w:rsidR="00D738F8" w:rsidRPr="00CA558E" w:rsidRDefault="00D40097" w:rsidP="00D40097">
      <w:pPr>
        <w:pStyle w:val="Sommaire"/>
        <w:rPr>
          <w:rFonts w:ascii="Arial" w:hAnsi="Arial" w:cs="Arial"/>
        </w:rPr>
      </w:pPr>
      <w:r w:rsidRPr="00CA558E">
        <w:rPr>
          <w:rFonts w:ascii="Arial" w:hAnsi="Arial" w:cs="Arial"/>
        </w:rPr>
        <w:lastRenderedPageBreak/>
        <w:t>Sommaire</w:t>
      </w:r>
    </w:p>
    <w:p w14:paraId="6A28A404" w14:textId="77777777" w:rsidR="006A1FC4" w:rsidRPr="006A1FC4" w:rsidRDefault="006A1FC4"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r>
        <w:rPr>
          <w:rFonts w:ascii="Arial" w:hAnsi="Arial" w:cs="Arial"/>
          <w:noProof/>
          <w:sz w:val="22"/>
          <w:szCs w:val="22"/>
        </w:rPr>
        <w:br/>
      </w:r>
      <w:r w:rsidRPr="006A1FC4">
        <w:rPr>
          <w:rFonts w:ascii="Arial" w:hAnsi="Arial" w:cs="Arial"/>
          <w:noProof/>
          <w:color w:val="00AC8A" w:themeColor="text2"/>
          <w:sz w:val="22"/>
          <w:szCs w:val="22"/>
        </w:rPr>
        <w:br/>
      </w:r>
      <w:r w:rsidR="00D40097" w:rsidRPr="006A1FC4">
        <w:rPr>
          <w:rFonts w:ascii="Arial" w:hAnsi="Arial" w:cs="Arial"/>
          <w:noProof/>
          <w:color w:val="00AC8A" w:themeColor="text2"/>
          <w:sz w:val="22"/>
          <w:szCs w:val="22"/>
        </w:rPr>
        <w:fldChar w:fldCharType="begin"/>
      </w:r>
      <w:r w:rsidR="00D40097" w:rsidRPr="006A1FC4">
        <w:rPr>
          <w:rFonts w:ascii="Arial" w:hAnsi="Arial" w:cs="Arial"/>
          <w:color w:val="00AC8A" w:themeColor="text2"/>
        </w:rPr>
        <w:instrText xml:space="preserve"> TOC \o "1-3" \h \z \u </w:instrText>
      </w:r>
      <w:r w:rsidR="00D40097" w:rsidRPr="006A1FC4">
        <w:rPr>
          <w:rFonts w:ascii="Arial" w:hAnsi="Arial" w:cs="Arial"/>
          <w:noProof/>
          <w:color w:val="00AC8A" w:themeColor="text2"/>
          <w:sz w:val="22"/>
          <w:szCs w:val="22"/>
        </w:rPr>
        <w:fldChar w:fldCharType="separate"/>
      </w:r>
      <w:hyperlink w:anchor="_Toc139029602" w:history="1">
        <w:r w:rsidRPr="006A1FC4">
          <w:rPr>
            <w:rStyle w:val="Lienhypertexte"/>
            <w:rFonts w:ascii="Arial" w:hAnsi="Arial" w:cs="Arial"/>
            <w:noProof/>
            <w:color w:val="00AC8A" w:themeColor="text2"/>
          </w:rPr>
          <w:t>L’INCUBATEUR DES ECOSSOLIES</w:t>
        </w:r>
        <w:r w:rsidRPr="006A1FC4">
          <w:rPr>
            <w:noProof/>
            <w:webHidden/>
            <w:color w:val="00AC8A" w:themeColor="text2"/>
          </w:rPr>
          <w:tab/>
        </w:r>
        <w:r w:rsidRPr="006A1FC4">
          <w:rPr>
            <w:noProof/>
            <w:webHidden/>
            <w:color w:val="00AC8A" w:themeColor="text2"/>
          </w:rPr>
          <w:fldChar w:fldCharType="begin"/>
        </w:r>
        <w:r w:rsidRPr="006A1FC4">
          <w:rPr>
            <w:noProof/>
            <w:webHidden/>
            <w:color w:val="00AC8A" w:themeColor="text2"/>
          </w:rPr>
          <w:instrText xml:space="preserve"> PAGEREF _Toc139029602 \h </w:instrText>
        </w:r>
        <w:r w:rsidRPr="006A1FC4">
          <w:rPr>
            <w:noProof/>
            <w:webHidden/>
            <w:color w:val="00AC8A" w:themeColor="text2"/>
          </w:rPr>
        </w:r>
        <w:r w:rsidRPr="006A1FC4">
          <w:rPr>
            <w:noProof/>
            <w:webHidden/>
            <w:color w:val="00AC8A" w:themeColor="text2"/>
          </w:rPr>
          <w:fldChar w:fldCharType="separate"/>
        </w:r>
        <w:r w:rsidRPr="006A1FC4">
          <w:rPr>
            <w:noProof/>
            <w:webHidden/>
            <w:color w:val="00AC8A" w:themeColor="text2"/>
          </w:rPr>
          <w:t>2</w:t>
        </w:r>
        <w:r w:rsidRPr="006A1FC4">
          <w:rPr>
            <w:noProof/>
            <w:webHidden/>
            <w:color w:val="00AC8A" w:themeColor="text2"/>
          </w:rPr>
          <w:fldChar w:fldCharType="end"/>
        </w:r>
      </w:hyperlink>
    </w:p>
    <w:p w14:paraId="34292976"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3" w:history="1">
        <w:r w:rsidR="006A1FC4" w:rsidRPr="006A1FC4">
          <w:rPr>
            <w:rStyle w:val="Lienhypertexte"/>
            <w:rFonts w:ascii="Arial" w:hAnsi="Arial" w:cs="Arial"/>
            <w:noProof/>
            <w:color w:val="00AC8A" w:themeColor="text2"/>
          </w:rPr>
          <w:t>MODALITÉS PRATIQUES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_Toc139029603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3</w:t>
        </w:r>
        <w:r w:rsidR="006A1FC4" w:rsidRPr="006A1FC4">
          <w:rPr>
            <w:noProof/>
            <w:webHidden/>
            <w:color w:val="00AC8A" w:themeColor="text2"/>
          </w:rPr>
          <w:fldChar w:fldCharType="end"/>
        </w:r>
      </w:hyperlink>
    </w:p>
    <w:p w14:paraId="2A285EF2"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4" w:history="1">
        <w:r w:rsidR="006A1FC4" w:rsidRPr="006A1FC4">
          <w:rPr>
            <w:rStyle w:val="Lienhypertexte"/>
            <w:rFonts w:ascii="Arial" w:hAnsi="Arial" w:cs="Arial"/>
            <w:noProof/>
            <w:color w:val="00AC8A" w:themeColor="text2"/>
          </w:rPr>
          <w:t>PROCESSUS DE SÉLECTION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_Toc139029604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4</w:t>
        </w:r>
        <w:r w:rsidR="006A1FC4" w:rsidRPr="006A1FC4">
          <w:rPr>
            <w:noProof/>
            <w:webHidden/>
            <w:color w:val="00AC8A" w:themeColor="text2"/>
          </w:rPr>
          <w:fldChar w:fldCharType="end"/>
        </w:r>
      </w:hyperlink>
    </w:p>
    <w:p w14:paraId="69CF43E7"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5" w:history="1">
        <w:r w:rsidR="006A1FC4" w:rsidRPr="006A1FC4">
          <w:rPr>
            <w:rStyle w:val="Lienhypertexte"/>
            <w:rFonts w:ascii="Arial" w:hAnsi="Arial" w:cs="Arial"/>
            <w:noProof/>
            <w:color w:val="00AC8A" w:themeColor="text2"/>
          </w:rPr>
          <w:t>Présentation synthétique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_Toc139029605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5</w:t>
        </w:r>
        <w:r w:rsidR="006A1FC4" w:rsidRPr="006A1FC4">
          <w:rPr>
            <w:noProof/>
            <w:webHidden/>
            <w:color w:val="00AC8A" w:themeColor="text2"/>
          </w:rPr>
          <w:fldChar w:fldCharType="end"/>
        </w:r>
      </w:hyperlink>
    </w:p>
    <w:p w14:paraId="4F6CD487"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6" w:history="1">
        <w:r w:rsidR="006A1FC4" w:rsidRPr="006A1FC4">
          <w:rPr>
            <w:rStyle w:val="Lienhypertexte"/>
            <w:rFonts w:ascii="Arial" w:hAnsi="Arial" w:cs="Arial"/>
            <w:noProof/>
            <w:color w:val="00AC8A" w:themeColor="text2"/>
          </w:rPr>
          <w:t>IDENTIFICATION</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_Toc139029606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6</w:t>
        </w:r>
        <w:r w:rsidR="006A1FC4" w:rsidRPr="006A1FC4">
          <w:rPr>
            <w:noProof/>
            <w:webHidden/>
            <w:color w:val="00AC8A" w:themeColor="text2"/>
          </w:rPr>
          <w:fldChar w:fldCharType="end"/>
        </w:r>
      </w:hyperlink>
    </w:p>
    <w:p w14:paraId="1D221031"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7" w:history="1">
        <w:r w:rsidR="006A1FC4" w:rsidRPr="006A1FC4">
          <w:rPr>
            <w:rStyle w:val="Lienhypertexte"/>
            <w:rFonts w:ascii="Arial" w:hAnsi="Arial" w:cs="Arial"/>
            <w:noProof/>
            <w:color w:val="00AC8A" w:themeColor="text2"/>
          </w:rPr>
          <w:t>Présentation DU (DES) PORTEUR.SES DE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_Toc139029607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8</w:t>
        </w:r>
        <w:r w:rsidR="006A1FC4" w:rsidRPr="006A1FC4">
          <w:rPr>
            <w:noProof/>
            <w:webHidden/>
            <w:color w:val="00AC8A" w:themeColor="text2"/>
          </w:rPr>
          <w:fldChar w:fldCharType="end"/>
        </w:r>
      </w:hyperlink>
    </w:p>
    <w:p w14:paraId="3ED3F6C7"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8" w:history="1">
        <w:r w:rsidR="006A1FC4" w:rsidRPr="006A1FC4">
          <w:rPr>
            <w:rStyle w:val="Lienhypertexte"/>
            <w:rFonts w:ascii="Arial" w:hAnsi="Arial" w:cs="Arial"/>
            <w:noProof/>
            <w:color w:val="00AC8A" w:themeColor="text2"/>
          </w:rPr>
          <w:t>LE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_Toc139029608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9</w:t>
        </w:r>
        <w:r w:rsidR="006A1FC4" w:rsidRPr="006A1FC4">
          <w:rPr>
            <w:noProof/>
            <w:webHidden/>
            <w:color w:val="00AC8A" w:themeColor="text2"/>
          </w:rPr>
          <w:fldChar w:fldCharType="end"/>
        </w:r>
      </w:hyperlink>
    </w:p>
    <w:p w14:paraId="64AEF500"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09" w:history="1">
        <w:r w:rsidR="006A1FC4" w:rsidRPr="006A1FC4">
          <w:rPr>
            <w:rStyle w:val="Lienhypertexte"/>
            <w:rFonts w:ascii="Arial" w:hAnsi="Arial" w:cs="Arial"/>
            <w:noProof/>
            <w:color w:val="00AC8A" w:themeColor="text2"/>
          </w:rPr>
          <w:t>Éléments financiers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_Toc139029609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12</w:t>
        </w:r>
        <w:r w:rsidR="006A1FC4" w:rsidRPr="006A1FC4">
          <w:rPr>
            <w:noProof/>
            <w:webHidden/>
            <w:color w:val="00AC8A" w:themeColor="text2"/>
          </w:rPr>
          <w:fldChar w:fldCharType="end"/>
        </w:r>
      </w:hyperlink>
    </w:p>
    <w:p w14:paraId="26F9F07F"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0" w:history="1">
        <w:r w:rsidR="006A1FC4" w:rsidRPr="006A1FC4">
          <w:rPr>
            <w:rStyle w:val="Lienhypertexte"/>
            <w:rFonts w:ascii="Arial" w:hAnsi="Arial" w:cs="Arial"/>
            <w:noProof/>
            <w:color w:val="00AC8A" w:themeColor="text2"/>
          </w:rPr>
          <w:t>Développement DU PROJET</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_Toc139029610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14</w:t>
        </w:r>
        <w:r w:rsidR="006A1FC4" w:rsidRPr="006A1FC4">
          <w:rPr>
            <w:noProof/>
            <w:webHidden/>
            <w:color w:val="00AC8A" w:themeColor="text2"/>
          </w:rPr>
          <w:fldChar w:fldCharType="end"/>
        </w:r>
      </w:hyperlink>
    </w:p>
    <w:p w14:paraId="5D8BF667" w14:textId="77777777" w:rsidR="006A1FC4" w:rsidRPr="006A1FC4" w:rsidRDefault="00000000" w:rsidP="006A1FC4">
      <w:pPr>
        <w:pStyle w:val="TM2"/>
        <w:spacing w:line="480" w:lineRule="auto"/>
        <w:rPr>
          <w:rFonts w:asciiTheme="minorHAnsi" w:eastAsiaTheme="minorEastAsia" w:hAnsiTheme="minorHAnsi" w:cstheme="minorBidi"/>
          <w:b w:val="0"/>
          <w:caps w:val="0"/>
          <w:noProof/>
          <w:color w:val="00AC8A" w:themeColor="text2"/>
          <w:sz w:val="22"/>
          <w:szCs w:val="22"/>
          <w:lang w:eastAsia="fr-FR"/>
        </w:rPr>
      </w:pPr>
      <w:hyperlink w:anchor="_Toc139029611" w:history="1">
        <w:r w:rsidR="006A1FC4" w:rsidRPr="006A1FC4">
          <w:rPr>
            <w:rStyle w:val="Lienhypertexte"/>
            <w:rFonts w:ascii="Arial" w:hAnsi="Arial" w:cs="Arial"/>
            <w:noProof/>
            <w:color w:val="00AC8A" w:themeColor="text2"/>
          </w:rPr>
          <w:t>ANNEXES</w:t>
        </w:r>
        <w:r w:rsidR="006A1FC4" w:rsidRPr="006A1FC4">
          <w:rPr>
            <w:noProof/>
            <w:webHidden/>
            <w:color w:val="00AC8A" w:themeColor="text2"/>
          </w:rPr>
          <w:tab/>
        </w:r>
        <w:r w:rsidR="006A1FC4" w:rsidRPr="006A1FC4">
          <w:rPr>
            <w:noProof/>
            <w:webHidden/>
            <w:color w:val="00AC8A" w:themeColor="text2"/>
          </w:rPr>
          <w:fldChar w:fldCharType="begin"/>
        </w:r>
        <w:r w:rsidR="006A1FC4" w:rsidRPr="006A1FC4">
          <w:rPr>
            <w:noProof/>
            <w:webHidden/>
            <w:color w:val="00AC8A" w:themeColor="text2"/>
          </w:rPr>
          <w:instrText xml:space="preserve"> PAGEREF _Toc139029611 \h </w:instrText>
        </w:r>
        <w:r w:rsidR="006A1FC4" w:rsidRPr="006A1FC4">
          <w:rPr>
            <w:noProof/>
            <w:webHidden/>
            <w:color w:val="00AC8A" w:themeColor="text2"/>
          </w:rPr>
        </w:r>
        <w:r w:rsidR="006A1FC4" w:rsidRPr="006A1FC4">
          <w:rPr>
            <w:noProof/>
            <w:webHidden/>
            <w:color w:val="00AC8A" w:themeColor="text2"/>
          </w:rPr>
          <w:fldChar w:fldCharType="separate"/>
        </w:r>
        <w:r w:rsidR="006A1FC4" w:rsidRPr="006A1FC4">
          <w:rPr>
            <w:noProof/>
            <w:webHidden/>
            <w:color w:val="00AC8A" w:themeColor="text2"/>
          </w:rPr>
          <w:t>15</w:t>
        </w:r>
        <w:r w:rsidR="006A1FC4" w:rsidRPr="006A1FC4">
          <w:rPr>
            <w:noProof/>
            <w:webHidden/>
            <w:color w:val="00AC8A" w:themeColor="text2"/>
          </w:rPr>
          <w:fldChar w:fldCharType="end"/>
        </w:r>
      </w:hyperlink>
    </w:p>
    <w:p w14:paraId="5D78A515" w14:textId="77777777" w:rsidR="00D40097" w:rsidRPr="00CA558E" w:rsidRDefault="00D40097" w:rsidP="006A1FC4">
      <w:pPr>
        <w:spacing w:line="480" w:lineRule="auto"/>
        <w:rPr>
          <w:rFonts w:ascii="Arial" w:hAnsi="Arial" w:cs="Arial"/>
        </w:rPr>
      </w:pPr>
      <w:r w:rsidRPr="006A1FC4">
        <w:rPr>
          <w:rFonts w:ascii="Arial" w:hAnsi="Arial" w:cs="Arial"/>
          <w:color w:val="00AC8A" w:themeColor="text2"/>
        </w:rPr>
        <w:fldChar w:fldCharType="end"/>
      </w:r>
    </w:p>
    <w:p w14:paraId="78620465" w14:textId="77777777" w:rsidR="009A70FE" w:rsidRPr="00CA558E" w:rsidRDefault="009A70FE" w:rsidP="00D40097">
      <w:pPr>
        <w:rPr>
          <w:rFonts w:ascii="Arial" w:hAnsi="Arial" w:cs="Arial"/>
        </w:rPr>
      </w:pPr>
    </w:p>
    <w:p w14:paraId="634F9ADD" w14:textId="77777777" w:rsidR="009A70FE" w:rsidRPr="00CA558E" w:rsidRDefault="009A70FE" w:rsidP="009A70FE">
      <w:pPr>
        <w:rPr>
          <w:rFonts w:ascii="Arial" w:hAnsi="Arial" w:cs="Arial"/>
        </w:rPr>
      </w:pPr>
    </w:p>
    <w:p w14:paraId="7FF4FA01" w14:textId="77777777" w:rsidR="009A70FE" w:rsidRPr="00CA558E" w:rsidRDefault="009A70FE" w:rsidP="009A70FE">
      <w:pPr>
        <w:rPr>
          <w:rFonts w:ascii="Arial" w:hAnsi="Arial" w:cs="Arial"/>
        </w:rPr>
      </w:pPr>
    </w:p>
    <w:p w14:paraId="742803E0" w14:textId="77777777" w:rsidR="009A70FE" w:rsidRPr="00CA558E" w:rsidRDefault="009A70FE" w:rsidP="009A70FE">
      <w:pPr>
        <w:rPr>
          <w:rFonts w:ascii="Arial" w:hAnsi="Arial" w:cs="Arial"/>
        </w:rPr>
      </w:pPr>
    </w:p>
    <w:p w14:paraId="3E29B0F8" w14:textId="77777777" w:rsidR="009A70FE" w:rsidRPr="00CA558E" w:rsidRDefault="009A70FE" w:rsidP="009A70FE">
      <w:pPr>
        <w:rPr>
          <w:rFonts w:ascii="Arial" w:hAnsi="Arial" w:cs="Arial"/>
        </w:rPr>
      </w:pPr>
    </w:p>
    <w:p w14:paraId="6076F907" w14:textId="77777777" w:rsidR="009A70FE" w:rsidRPr="00CA558E" w:rsidRDefault="009A70FE" w:rsidP="009A70FE">
      <w:pPr>
        <w:tabs>
          <w:tab w:val="left" w:pos="1605"/>
        </w:tabs>
        <w:rPr>
          <w:rFonts w:ascii="Arial" w:hAnsi="Arial" w:cs="Arial"/>
        </w:rPr>
      </w:pPr>
      <w:r w:rsidRPr="00CA558E">
        <w:rPr>
          <w:rFonts w:ascii="Arial" w:hAnsi="Arial" w:cs="Arial"/>
        </w:rPr>
        <w:tab/>
      </w:r>
    </w:p>
    <w:p w14:paraId="4F3C60B4" w14:textId="77777777" w:rsidR="00D40097" w:rsidRPr="00CA558E" w:rsidRDefault="00D40097" w:rsidP="009A70FE">
      <w:pPr>
        <w:tabs>
          <w:tab w:val="left" w:pos="1605"/>
        </w:tabs>
        <w:rPr>
          <w:rFonts w:ascii="Arial" w:hAnsi="Arial" w:cs="Arial"/>
        </w:rPr>
        <w:sectPr w:rsidR="00D40097" w:rsidRPr="00CA558E" w:rsidSect="005D4128">
          <w:headerReference w:type="default" r:id="rId13"/>
          <w:footerReference w:type="default" r:id="rId14"/>
          <w:pgSz w:w="11906" w:h="16838"/>
          <w:pgMar w:top="1560" w:right="1417" w:bottom="1417" w:left="1417" w:header="1134" w:footer="708" w:gutter="0"/>
          <w:cols w:space="708"/>
          <w:docGrid w:linePitch="360"/>
        </w:sectPr>
      </w:pPr>
    </w:p>
    <w:p w14:paraId="5A56A717" w14:textId="77777777" w:rsidR="00661198" w:rsidRPr="00CA558E" w:rsidRDefault="003F77EB" w:rsidP="00467B87">
      <w:pPr>
        <w:pStyle w:val="Titre2"/>
        <w:rPr>
          <w:rFonts w:ascii="Arial" w:hAnsi="Arial" w:cs="Arial"/>
        </w:rPr>
      </w:pPr>
      <w:bookmarkStart w:id="0" w:name="_Toc139029602"/>
      <w:r w:rsidRPr="00CA558E">
        <w:rPr>
          <w:rFonts w:ascii="Arial" w:hAnsi="Arial" w:cs="Arial"/>
        </w:rPr>
        <w:lastRenderedPageBreak/>
        <w:t>L’INCUBATEUR DES ECOSSOLIES</w:t>
      </w:r>
      <w:bookmarkEnd w:id="0"/>
    </w:p>
    <w:p w14:paraId="4955050E" w14:textId="77777777" w:rsidR="003F77EB" w:rsidRPr="00CA558E" w:rsidRDefault="003F77EB" w:rsidP="00A154DE">
      <w:pPr>
        <w:pStyle w:val="Titre4"/>
        <w:rPr>
          <w:rFonts w:ascii="Arial" w:hAnsi="Arial" w:cs="Arial"/>
        </w:rPr>
      </w:pPr>
      <w:r w:rsidRPr="00CA558E">
        <w:rPr>
          <w:rFonts w:ascii="Arial" w:hAnsi="Arial" w:cs="Arial"/>
        </w:rPr>
        <w:t>L’incubateur des Ecossolies accompagne l’étude de faisabilité  et le lancement d’entreprises / de solutions innovantes à finalité sociale et / ou environnementale.</w:t>
      </w:r>
    </w:p>
    <w:p w14:paraId="5DAFD2E9"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Depuis 2008, Les Ecossolies, réseau des acteurs de l’ESS de Loire-Atlantique, portent des actions visant à développer et promouvoir l’entrepreneuriat en économie sociale et solidaire. L’association anime différents dispositifs d’accompagnement qui ont pour but de favoriser le repérage, l’émergence et le développement d’entreprises à finalité sociale.</w:t>
      </w:r>
    </w:p>
    <w:p w14:paraId="3D3B12E8"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Parmi ses offres d’accompagnement, l’incubateur des Ecossolies est un accompagnement sur 12 mois pour sécuriser et accélérer les phases d’expérimentation et de lancement de projets d’innovation sociale. Ces projets peuvent être portés par un collectif, un porteur de projet ou une structure morale de l’ESS souhaitant développer une nouvelle activité à fort impact social sur le territoire.</w:t>
      </w:r>
    </w:p>
    <w:p w14:paraId="1E511517"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Il est structuré en deux grandes phases :</w:t>
      </w:r>
    </w:p>
    <w:p w14:paraId="27A2DFC9" w14:textId="38EC3D4D" w:rsidR="003F77EB" w:rsidRPr="00CA558E" w:rsidRDefault="003F77EB" w:rsidP="00A154DE">
      <w:pPr>
        <w:pStyle w:val="PUCES"/>
        <w:numPr>
          <w:ilvl w:val="0"/>
          <w:numId w:val="24"/>
        </w:numPr>
        <w:spacing w:after="120"/>
        <w:rPr>
          <w:rFonts w:ascii="Arial" w:hAnsi="Arial" w:cs="Arial"/>
        </w:rPr>
      </w:pPr>
      <w:r w:rsidRPr="00CA558E">
        <w:rPr>
          <w:rFonts w:ascii="Arial" w:hAnsi="Arial" w:cs="Arial"/>
        </w:rPr>
        <w:t xml:space="preserve">En octobre </w:t>
      </w:r>
      <w:r w:rsidR="00486390">
        <w:rPr>
          <w:rFonts w:ascii="Arial" w:hAnsi="Arial" w:cs="Arial"/>
        </w:rPr>
        <w:t>202</w:t>
      </w:r>
      <w:r w:rsidR="003575B6">
        <w:rPr>
          <w:rFonts w:ascii="Arial" w:hAnsi="Arial" w:cs="Arial"/>
        </w:rPr>
        <w:t>6</w:t>
      </w:r>
      <w:r w:rsidRPr="00CA558E">
        <w:rPr>
          <w:rFonts w:ascii="Arial" w:hAnsi="Arial" w:cs="Arial"/>
        </w:rPr>
        <w:t>, un bootcamp de 4 jours intensifs</w:t>
      </w:r>
      <w:r w:rsidRPr="00CA558E">
        <w:rPr>
          <w:rStyle w:val="Policepardfaut1"/>
          <w:rFonts w:ascii="Arial" w:hAnsi="Arial" w:cs="Arial"/>
          <w:b w:val="0"/>
          <w:bCs w:val="0"/>
        </w:rPr>
        <w:t xml:space="preserve"> pour structurer et </w:t>
      </w:r>
      <w:r w:rsidR="00486390">
        <w:rPr>
          <w:rStyle w:val="Policepardfaut1"/>
          <w:rFonts w:ascii="Arial" w:hAnsi="Arial" w:cs="Arial"/>
          <w:b w:val="0"/>
          <w:bCs w:val="0"/>
        </w:rPr>
        <w:t>affiner</w:t>
      </w:r>
      <w:r w:rsidRPr="00CA558E">
        <w:rPr>
          <w:rStyle w:val="Policepardfaut1"/>
          <w:rFonts w:ascii="Arial" w:hAnsi="Arial" w:cs="Arial"/>
          <w:b w:val="0"/>
          <w:bCs w:val="0"/>
        </w:rPr>
        <w:t xml:space="preserve"> le projet : affirmer sa finalité sociale, consolider son positionnement par rapport au territoire nantais, </w:t>
      </w:r>
      <w:r w:rsidR="00486390">
        <w:rPr>
          <w:rStyle w:val="Policepardfaut1"/>
          <w:rFonts w:ascii="Arial" w:hAnsi="Arial" w:cs="Arial"/>
          <w:b w:val="0"/>
          <w:bCs w:val="0"/>
        </w:rPr>
        <w:t>commencer la modélisation</w:t>
      </w:r>
      <w:r w:rsidRPr="00CA558E">
        <w:rPr>
          <w:rStyle w:val="Policepardfaut1"/>
          <w:rFonts w:ascii="Arial" w:hAnsi="Arial" w:cs="Arial"/>
          <w:b w:val="0"/>
          <w:bCs w:val="0"/>
        </w:rPr>
        <w:t xml:space="preserve"> économique</w:t>
      </w:r>
      <w:r w:rsidR="00486390">
        <w:rPr>
          <w:rStyle w:val="Policepardfaut1"/>
          <w:rFonts w:ascii="Arial" w:hAnsi="Arial" w:cs="Arial"/>
          <w:b w:val="0"/>
          <w:bCs w:val="0"/>
        </w:rPr>
        <w:t>t du</w:t>
      </w:r>
      <w:r w:rsidRPr="00CA558E">
        <w:rPr>
          <w:rStyle w:val="Policepardfaut1"/>
          <w:rFonts w:ascii="Arial" w:hAnsi="Arial" w:cs="Arial"/>
          <w:b w:val="0"/>
          <w:bCs w:val="0"/>
        </w:rPr>
        <w:t xml:space="preserve"> projet.</w:t>
      </w:r>
    </w:p>
    <w:p w14:paraId="2E6FDFFD" w14:textId="0FAD4BD5" w:rsidR="003F77EB" w:rsidRPr="00CA558E" w:rsidRDefault="00033795" w:rsidP="00A154DE">
      <w:pPr>
        <w:pStyle w:val="ParagrapheEcossolies"/>
        <w:numPr>
          <w:ilvl w:val="0"/>
          <w:numId w:val="24"/>
        </w:numPr>
        <w:rPr>
          <w:rFonts w:ascii="Arial" w:hAnsi="Arial" w:cs="Arial"/>
          <w:szCs w:val="22"/>
        </w:rPr>
      </w:pPr>
      <w:r>
        <w:rPr>
          <w:rStyle w:val="Policepardfaut1"/>
          <w:rFonts w:ascii="Arial" w:hAnsi="Arial" w:cs="Arial"/>
          <w:b/>
          <w:bCs/>
          <w:szCs w:val="22"/>
        </w:rPr>
        <w:t xml:space="preserve">De </w:t>
      </w:r>
      <w:r w:rsidR="0086551C">
        <w:rPr>
          <w:rStyle w:val="Policepardfaut1"/>
          <w:rFonts w:ascii="Arial" w:hAnsi="Arial" w:cs="Arial"/>
          <w:b/>
          <w:bCs/>
          <w:szCs w:val="22"/>
        </w:rPr>
        <w:t>janvier</w:t>
      </w:r>
      <w:r>
        <w:rPr>
          <w:rStyle w:val="Policepardfaut1"/>
          <w:rFonts w:ascii="Arial" w:hAnsi="Arial" w:cs="Arial"/>
          <w:b/>
          <w:bCs/>
          <w:szCs w:val="22"/>
        </w:rPr>
        <w:t xml:space="preserve"> 202</w:t>
      </w:r>
      <w:r w:rsidR="003575B6">
        <w:rPr>
          <w:rStyle w:val="Policepardfaut1"/>
          <w:rFonts w:ascii="Arial" w:hAnsi="Arial" w:cs="Arial"/>
          <w:b/>
          <w:bCs/>
          <w:szCs w:val="22"/>
        </w:rPr>
        <w:t>7</w:t>
      </w:r>
      <w:r>
        <w:rPr>
          <w:rStyle w:val="Policepardfaut1"/>
          <w:rFonts w:ascii="Arial" w:hAnsi="Arial" w:cs="Arial"/>
          <w:b/>
          <w:bCs/>
          <w:szCs w:val="22"/>
        </w:rPr>
        <w:t xml:space="preserve"> à </w:t>
      </w:r>
      <w:r w:rsidR="0086551C">
        <w:rPr>
          <w:rStyle w:val="Policepardfaut1"/>
          <w:rFonts w:ascii="Arial" w:hAnsi="Arial" w:cs="Arial"/>
          <w:b/>
          <w:bCs/>
          <w:szCs w:val="22"/>
        </w:rPr>
        <w:t>décembre</w:t>
      </w:r>
      <w:r w:rsidR="00486390">
        <w:rPr>
          <w:rStyle w:val="Policepardfaut1"/>
          <w:rFonts w:ascii="Arial" w:hAnsi="Arial" w:cs="Arial"/>
          <w:b/>
          <w:bCs/>
          <w:szCs w:val="22"/>
        </w:rPr>
        <w:t xml:space="preserve"> 202</w:t>
      </w:r>
      <w:r w:rsidR="003575B6">
        <w:rPr>
          <w:rStyle w:val="Policepardfaut1"/>
          <w:rFonts w:ascii="Arial" w:hAnsi="Arial" w:cs="Arial"/>
          <w:b/>
          <w:bCs/>
          <w:szCs w:val="22"/>
        </w:rPr>
        <w:t>7</w:t>
      </w:r>
      <w:r w:rsidR="003F77EB" w:rsidRPr="00CA558E">
        <w:rPr>
          <w:rStyle w:val="Policepardfaut1"/>
          <w:rFonts w:ascii="Arial" w:hAnsi="Arial" w:cs="Arial"/>
          <w:b/>
          <w:bCs/>
          <w:szCs w:val="22"/>
        </w:rPr>
        <w:t xml:space="preserve">, un parcours collectif </w:t>
      </w:r>
      <w:r w:rsidR="003F77EB" w:rsidRPr="00CA558E">
        <w:rPr>
          <w:rStyle w:val="Policepardfaut1"/>
          <w:rFonts w:ascii="Arial" w:hAnsi="Arial" w:cs="Arial"/>
          <w:szCs w:val="22"/>
        </w:rPr>
        <w:t>pour faciliter et sécuriser le lancement de l’activité à travers :</w:t>
      </w:r>
    </w:p>
    <w:p w14:paraId="14F0A8B5" w14:textId="77777777"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accompagnement et un suivi personnalisé du projet,</w:t>
      </w:r>
    </w:p>
    <w:p w14:paraId="6F84D947" w14:textId="77777777"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Un programme d’ateliers-formation professionnalisant autour des grandes étapes du lancement d’activité,</w:t>
      </w:r>
    </w:p>
    <w:p w14:paraId="56907B78" w14:textId="77777777"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Des retours d’expérience et échanges entre pairs</w:t>
      </w:r>
    </w:p>
    <w:p w14:paraId="7FDD7C0A" w14:textId="77777777" w:rsidR="003F77EB" w:rsidRPr="00CA558E" w:rsidRDefault="003F77EB" w:rsidP="003F77EB">
      <w:pPr>
        <w:pStyle w:val="ParagrapheEcossolies"/>
        <w:numPr>
          <w:ilvl w:val="0"/>
          <w:numId w:val="20"/>
        </w:numPr>
        <w:ind w:left="567" w:firstLine="0"/>
        <w:rPr>
          <w:rFonts w:ascii="Arial" w:hAnsi="Arial" w:cs="Arial"/>
        </w:rPr>
      </w:pPr>
      <w:r w:rsidRPr="00CA558E">
        <w:rPr>
          <w:rFonts w:ascii="Arial" w:hAnsi="Arial" w:cs="Arial"/>
          <w:i/>
          <w:iCs/>
          <w:szCs w:val="22"/>
        </w:rPr>
        <w:t>L’appui à la recherche de financements et à la mobilisation de partenaires potentiels autour du projet</w:t>
      </w:r>
    </w:p>
    <w:p w14:paraId="6EEC767A" w14:textId="77777777" w:rsidR="003F77EB" w:rsidRPr="00CA558E" w:rsidRDefault="003F77EB" w:rsidP="003F77EB">
      <w:pPr>
        <w:pStyle w:val="ParagrapheEcossolies"/>
        <w:spacing w:after="0"/>
        <w:rPr>
          <w:rFonts w:ascii="Arial" w:hAnsi="Arial" w:cs="Arial"/>
          <w:szCs w:val="22"/>
        </w:rPr>
      </w:pPr>
    </w:p>
    <w:p w14:paraId="008A276D" w14:textId="77777777" w:rsidR="003F77EB" w:rsidRPr="00CA558E" w:rsidRDefault="00A154DE" w:rsidP="003F77EB">
      <w:pPr>
        <w:pStyle w:val="ParagrapheEcossolies"/>
        <w:spacing w:after="0"/>
        <w:rPr>
          <w:rFonts w:ascii="Arial" w:hAnsi="Arial" w:cs="Arial"/>
          <w:color w:val="E6224C" w:themeColor="accent2"/>
        </w:rPr>
      </w:pPr>
      <w:r w:rsidRPr="00CA558E">
        <w:rPr>
          <w:rFonts w:ascii="Arial" w:hAnsi="Arial" w:cs="Arial"/>
          <w:b/>
          <w:bCs/>
          <w:iCs/>
          <w:color w:val="E6224C" w:themeColor="accent2"/>
          <w:szCs w:val="22"/>
          <w:u w:val="single"/>
        </w:rPr>
        <w:t>A noter</w:t>
      </w:r>
    </w:p>
    <w:p w14:paraId="4F1732E0" w14:textId="77777777" w:rsidR="003F77EB" w:rsidRPr="00CA558E" w:rsidRDefault="003F77EB" w:rsidP="003F77EB">
      <w:pPr>
        <w:pStyle w:val="ParagrapheEcossolies"/>
        <w:spacing w:after="0"/>
        <w:rPr>
          <w:rFonts w:ascii="Arial" w:hAnsi="Arial" w:cs="Arial"/>
          <w:color w:val="E6224C" w:themeColor="accent2"/>
        </w:rPr>
      </w:pPr>
      <w:r w:rsidRPr="00CA558E">
        <w:rPr>
          <w:rFonts w:ascii="Arial" w:hAnsi="Arial" w:cs="Arial"/>
          <w:color w:val="E6224C" w:themeColor="accent2"/>
        </w:rPr>
        <w:t>A la suite du bootcamp se tient le comité d’entrée de l’incubateur qui détermine la poursuite ou non de l’accompagnement au sein du dispositif.</w:t>
      </w:r>
    </w:p>
    <w:p w14:paraId="480790A5" w14:textId="77777777" w:rsidR="003F77EB" w:rsidRPr="00CA558E" w:rsidRDefault="003F77EB">
      <w:pPr>
        <w:autoSpaceDE/>
        <w:autoSpaceDN/>
        <w:adjustRightInd/>
        <w:spacing w:after="160" w:line="259" w:lineRule="auto"/>
        <w:jc w:val="left"/>
        <w:rPr>
          <w:rFonts w:ascii="Arial" w:eastAsia="Zilla Slab Light" w:hAnsi="Arial" w:cs="Arial"/>
          <w:color w:val="E6224C" w:themeColor="accent2"/>
          <w:kern w:val="2"/>
          <w:sz w:val="22"/>
          <w:szCs w:val="24"/>
          <w:lang w:eastAsia="zh-CN" w:bidi="hi-IN"/>
        </w:rPr>
      </w:pPr>
      <w:r w:rsidRPr="00CA558E">
        <w:rPr>
          <w:rFonts w:ascii="Arial" w:hAnsi="Arial" w:cs="Arial"/>
          <w:color w:val="E6224C" w:themeColor="accent2"/>
        </w:rPr>
        <w:br w:type="page"/>
      </w:r>
    </w:p>
    <w:p w14:paraId="6544E401" w14:textId="77777777" w:rsidR="003F77EB" w:rsidRPr="00CA558E" w:rsidRDefault="003F77EB" w:rsidP="003F77EB">
      <w:pPr>
        <w:pStyle w:val="Titre2"/>
        <w:rPr>
          <w:rFonts w:ascii="Arial" w:hAnsi="Arial" w:cs="Arial"/>
        </w:rPr>
      </w:pPr>
      <w:bookmarkStart w:id="1" w:name="_Toc139029603"/>
      <w:r w:rsidRPr="00CA558E">
        <w:rPr>
          <w:rFonts w:ascii="Arial" w:hAnsi="Arial" w:cs="Arial"/>
        </w:rPr>
        <w:lastRenderedPageBreak/>
        <w:t>MODALITÉS PRATIQUES</w:t>
      </w:r>
      <w:bookmarkEnd w:id="1"/>
    </w:p>
    <w:p w14:paraId="1EEBE0F1"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Avant de remplir le dossier de candidature, merci de vérifier que votre projet répond bien aux critères de l’incubateur :</w:t>
      </w:r>
    </w:p>
    <w:p w14:paraId="5A214A93" w14:textId="77777777"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Projet innovant répondant à un enjeu social ou environnemental fort sur son territoire</w:t>
      </w:r>
    </w:p>
    <w:p w14:paraId="4A36DF1D" w14:textId="77777777"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En phase de finalisation, étude ou lancement</w:t>
      </w:r>
    </w:p>
    <w:p w14:paraId="361A4316" w14:textId="77777777"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Implantation locale (impact métropolitain, départemental, régional, partenariats)</w:t>
      </w:r>
    </w:p>
    <w:p w14:paraId="288C7DE2" w14:textId="77777777"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 xml:space="preserve">Potentiel de création </w:t>
      </w:r>
      <w:r w:rsidRPr="003575B6">
        <w:rPr>
          <w:rFonts w:ascii="Arial" w:eastAsia="NSimSun" w:hAnsi="Arial" w:cs="Arial"/>
          <w:b/>
          <w:bCs/>
          <w:szCs w:val="22"/>
        </w:rPr>
        <w:t>d’au moins 3 emplois</w:t>
      </w:r>
    </w:p>
    <w:p w14:paraId="30C6073E" w14:textId="77777777" w:rsidR="003F77EB" w:rsidRPr="00CA558E" w:rsidRDefault="003F77EB" w:rsidP="003F77EB">
      <w:pPr>
        <w:pStyle w:val="ParagrapheEcossolies"/>
        <w:numPr>
          <w:ilvl w:val="0"/>
          <w:numId w:val="21"/>
        </w:numPr>
        <w:rPr>
          <w:rFonts w:ascii="Arial" w:eastAsia="NSimSun" w:hAnsi="Arial" w:cs="Arial"/>
          <w:szCs w:val="22"/>
        </w:rPr>
      </w:pPr>
      <w:r w:rsidRPr="003575B6">
        <w:rPr>
          <w:rFonts w:ascii="Arial" w:eastAsia="NSimSun" w:hAnsi="Arial" w:cs="Arial"/>
          <w:b/>
          <w:bCs/>
          <w:szCs w:val="22"/>
        </w:rPr>
        <w:t>Disponibilité</w:t>
      </w:r>
      <w:r w:rsidRPr="00CA558E">
        <w:rPr>
          <w:rFonts w:ascii="Arial" w:eastAsia="NSimSun" w:hAnsi="Arial" w:cs="Arial"/>
          <w:szCs w:val="22"/>
        </w:rPr>
        <w:t xml:space="preserve"> pendant </w:t>
      </w:r>
      <w:r w:rsidR="00033795" w:rsidRPr="003575B6">
        <w:rPr>
          <w:rFonts w:ascii="Arial" w:eastAsia="NSimSun" w:hAnsi="Arial" w:cs="Arial"/>
          <w:b/>
          <w:bCs/>
          <w:szCs w:val="22"/>
        </w:rPr>
        <w:t>2,5 jours</w:t>
      </w:r>
      <w:r w:rsidR="00033795">
        <w:rPr>
          <w:rFonts w:ascii="Arial" w:eastAsia="NSimSun" w:hAnsi="Arial" w:cs="Arial"/>
          <w:szCs w:val="22"/>
        </w:rPr>
        <w:t xml:space="preserve"> par semaine </w:t>
      </w:r>
    </w:p>
    <w:p w14:paraId="38109B95" w14:textId="77777777" w:rsidR="003F77EB" w:rsidRPr="00CA558E" w:rsidRDefault="003F77EB" w:rsidP="003F77EB">
      <w:pPr>
        <w:pStyle w:val="ParagrapheEcossolies"/>
        <w:numPr>
          <w:ilvl w:val="0"/>
          <w:numId w:val="21"/>
        </w:numPr>
        <w:rPr>
          <w:rFonts w:ascii="Arial" w:eastAsia="NSimSun" w:hAnsi="Arial" w:cs="Arial"/>
          <w:szCs w:val="22"/>
        </w:rPr>
      </w:pPr>
      <w:r w:rsidRPr="00CA558E">
        <w:rPr>
          <w:rFonts w:ascii="Arial" w:eastAsia="NSimSun" w:hAnsi="Arial" w:cs="Arial"/>
          <w:szCs w:val="22"/>
        </w:rPr>
        <w:t>Volonté de développer le projet en coopération avec le territoire et ses acteurs, en respectant les valeurs de l’ESS : répartition équitable des richesses et partage des pouvoirs dans l’entreprise</w:t>
      </w:r>
    </w:p>
    <w:p w14:paraId="702D7699" w14:textId="77777777" w:rsidR="00A154DE" w:rsidRPr="00CA558E" w:rsidRDefault="00A154DE" w:rsidP="00A154DE">
      <w:pPr>
        <w:pStyle w:val="ParagrapheEcossolies"/>
        <w:spacing w:after="0"/>
        <w:rPr>
          <w:rFonts w:ascii="Arial" w:hAnsi="Arial" w:cs="Arial"/>
          <w:b/>
          <w:bCs/>
          <w:iCs/>
          <w:color w:val="E6224C" w:themeColor="accent2"/>
          <w:szCs w:val="22"/>
          <w:u w:val="single"/>
        </w:rPr>
      </w:pPr>
    </w:p>
    <w:p w14:paraId="1B2BB2C3" w14:textId="77777777" w:rsidR="003F77EB" w:rsidRPr="00CA558E" w:rsidRDefault="00A154DE" w:rsidP="00A154DE">
      <w:pPr>
        <w:pStyle w:val="ParagrapheEcossolies"/>
        <w:spacing w:after="0"/>
        <w:rPr>
          <w:rFonts w:ascii="Arial" w:hAnsi="Arial" w:cs="Arial"/>
          <w:b/>
          <w:bCs/>
          <w:iCs/>
          <w:color w:val="E6224C" w:themeColor="accent2"/>
          <w:szCs w:val="22"/>
          <w:u w:val="single"/>
        </w:rPr>
      </w:pPr>
      <w:r w:rsidRPr="00CA558E">
        <w:rPr>
          <w:rFonts w:ascii="Arial" w:hAnsi="Arial" w:cs="Arial"/>
          <w:b/>
          <w:bCs/>
          <w:iCs/>
          <w:color w:val="E6224C" w:themeColor="accent2"/>
          <w:szCs w:val="22"/>
          <w:u w:val="single"/>
        </w:rPr>
        <w:t>A noter</w:t>
      </w:r>
    </w:p>
    <w:p w14:paraId="76759AF5" w14:textId="77777777" w:rsidR="003F77EB" w:rsidRPr="00CA558E" w:rsidRDefault="003F77EB" w:rsidP="00A154DE">
      <w:pPr>
        <w:pStyle w:val="ParagrapheEcossolies"/>
        <w:spacing w:after="0"/>
        <w:rPr>
          <w:rFonts w:ascii="Arial" w:hAnsi="Arial" w:cs="Arial"/>
          <w:color w:val="E6224C" w:themeColor="accent2"/>
        </w:rPr>
      </w:pPr>
      <w:r w:rsidRPr="00CA558E">
        <w:rPr>
          <w:rFonts w:ascii="Arial" w:hAnsi="Arial" w:cs="Arial"/>
          <w:color w:val="E6224C" w:themeColor="accent2"/>
        </w:rPr>
        <w:t>Le travail dans le cadre de l’incubateur (participation aux ateliers, livrables, rencontres, rendez-vous individuels) demande 1 à 2 jours de travail par semaine en moyenne selon les périodes, en plus du temps nécessaire à développer votre projet.</w:t>
      </w:r>
    </w:p>
    <w:p w14:paraId="18C6AB15" w14:textId="77777777" w:rsidR="003F77EB" w:rsidRPr="00CA558E" w:rsidRDefault="003F77EB" w:rsidP="003F77EB">
      <w:pPr>
        <w:pStyle w:val="ParagrapheEcossolies"/>
        <w:rPr>
          <w:rFonts w:ascii="Arial" w:eastAsia="NSimSun" w:hAnsi="Arial" w:cs="Arial"/>
          <w:szCs w:val="22"/>
        </w:rPr>
      </w:pPr>
    </w:p>
    <w:p w14:paraId="189E04B2" w14:textId="0917C0DD"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 xml:space="preserve">Le dossier doit être remis </w:t>
      </w:r>
      <w:r w:rsidR="003575B6" w:rsidRPr="003575B6">
        <w:rPr>
          <w:rFonts w:ascii="Arial" w:eastAsia="NSimSun" w:hAnsi="Arial" w:cs="Arial"/>
          <w:b/>
          <w:bCs/>
          <w:szCs w:val="22"/>
        </w:rPr>
        <w:t>avant le 30 septembre 2026</w:t>
      </w:r>
    </w:p>
    <w:p w14:paraId="0126DFC2" w14:textId="77777777" w:rsidR="003F77EB" w:rsidRPr="00CA558E" w:rsidRDefault="003F77EB" w:rsidP="00A154DE">
      <w:pPr>
        <w:pStyle w:val="ParagrapheEcossolies"/>
        <w:numPr>
          <w:ilvl w:val="0"/>
          <w:numId w:val="22"/>
        </w:numPr>
        <w:rPr>
          <w:rFonts w:ascii="Arial" w:eastAsia="NSimSun" w:hAnsi="Arial" w:cs="Arial"/>
          <w:szCs w:val="22"/>
        </w:rPr>
      </w:pPr>
      <w:r w:rsidRPr="00CA558E">
        <w:rPr>
          <w:rFonts w:ascii="Arial" w:eastAsia="NSimSun" w:hAnsi="Arial" w:cs="Arial"/>
          <w:szCs w:val="22"/>
        </w:rPr>
        <w:t>Sous format numérique accompagné de ses annexes</w:t>
      </w:r>
    </w:p>
    <w:p w14:paraId="4B62C6B4" w14:textId="1B141DB6" w:rsidR="003F77EB" w:rsidRDefault="003F77EB" w:rsidP="00805D73">
      <w:pPr>
        <w:pStyle w:val="ParagrapheEcossolies"/>
        <w:rPr>
          <w:rFonts w:ascii="Arial" w:eastAsia="NSimSun" w:hAnsi="Arial" w:cs="Arial"/>
          <w:bCs/>
          <w:i/>
          <w:sz w:val="20"/>
          <w:szCs w:val="20"/>
        </w:rPr>
      </w:pPr>
      <w:r w:rsidRPr="00CA558E">
        <w:rPr>
          <w:rFonts w:ascii="Arial" w:eastAsia="NSimSun" w:hAnsi="Arial" w:cs="Arial"/>
          <w:szCs w:val="22"/>
        </w:rPr>
        <w:t>Par voie électronique à l’adresse suivante :</w:t>
      </w:r>
      <w:r w:rsidR="00805D73" w:rsidRPr="00805D73">
        <w:rPr>
          <w:rFonts w:ascii="Arial" w:eastAsia="NSimSun" w:hAnsi="Arial" w:cs="Arial"/>
          <w:b/>
          <w:i/>
          <w:szCs w:val="22"/>
        </w:rPr>
        <w:t xml:space="preserve"> </w:t>
      </w:r>
      <w:hyperlink r:id="rId15" w:history="1">
        <w:r w:rsidR="00805D73" w:rsidRPr="00D335FE">
          <w:rPr>
            <w:rStyle w:val="Lienhypertexte"/>
            <w:rFonts w:ascii="Arial" w:eastAsia="NSimSun" w:hAnsi="Arial" w:cs="Arial"/>
            <w:b/>
            <w:i/>
            <w:szCs w:val="22"/>
          </w:rPr>
          <w:t>elisa.peterlin@ecossolies.fr</w:t>
        </w:r>
      </w:hyperlink>
      <w:r w:rsidR="00805D73">
        <w:rPr>
          <w:rFonts w:ascii="Arial" w:eastAsia="NSimSun" w:hAnsi="Arial" w:cs="Arial"/>
          <w:b/>
          <w:i/>
          <w:szCs w:val="22"/>
        </w:rPr>
        <w:t xml:space="preserve"> </w:t>
      </w:r>
      <w:r w:rsidR="00805D73" w:rsidRPr="00805D73">
        <w:rPr>
          <w:rFonts w:ascii="Arial" w:eastAsia="NSimSun" w:hAnsi="Arial" w:cs="Arial"/>
          <w:bCs/>
          <w:i/>
          <w:sz w:val="20"/>
          <w:szCs w:val="20"/>
        </w:rPr>
        <w:t>(jusqu’au 19 août)</w:t>
      </w:r>
      <w:r w:rsidR="00805D73" w:rsidRPr="00805D73">
        <w:rPr>
          <w:rFonts w:ascii="Arial" w:eastAsia="NSimSun" w:hAnsi="Arial" w:cs="Arial"/>
          <w:b/>
          <w:i/>
          <w:sz w:val="20"/>
          <w:szCs w:val="20"/>
        </w:rPr>
        <w:t xml:space="preserve"> </w:t>
      </w:r>
      <w:r w:rsidR="00805D73">
        <w:rPr>
          <w:rFonts w:ascii="Arial" w:eastAsia="NSimSun" w:hAnsi="Arial" w:cs="Arial"/>
          <w:b/>
          <w:i/>
          <w:szCs w:val="22"/>
        </w:rPr>
        <w:t xml:space="preserve">ou </w:t>
      </w:r>
      <w:hyperlink r:id="rId16" w:history="1">
        <w:r w:rsidR="00805D73" w:rsidRPr="00D335FE">
          <w:rPr>
            <w:rStyle w:val="Lienhypertexte"/>
            <w:rFonts w:ascii="Arial" w:eastAsia="NSimSun" w:hAnsi="Arial" w:cs="Arial"/>
            <w:b/>
            <w:i/>
            <w:szCs w:val="22"/>
          </w:rPr>
          <w:t>antoine.atthalin@ecossolies.fr</w:t>
        </w:r>
      </w:hyperlink>
      <w:r w:rsidR="00805D73">
        <w:rPr>
          <w:rFonts w:ascii="Arial" w:eastAsia="NSimSun" w:hAnsi="Arial" w:cs="Arial"/>
          <w:b/>
          <w:i/>
          <w:szCs w:val="22"/>
        </w:rPr>
        <w:t xml:space="preserve"> </w:t>
      </w:r>
      <w:r w:rsidR="00805D73" w:rsidRPr="00805D73">
        <w:rPr>
          <w:rFonts w:ascii="Arial" w:eastAsia="NSimSun" w:hAnsi="Arial" w:cs="Arial"/>
          <w:bCs/>
          <w:i/>
          <w:sz w:val="20"/>
          <w:szCs w:val="20"/>
        </w:rPr>
        <w:t>(à partir du 20 août)</w:t>
      </w:r>
    </w:p>
    <w:p w14:paraId="276DCE32" w14:textId="77777777" w:rsidR="00A154DE" w:rsidRPr="00CA558E" w:rsidRDefault="00A154DE" w:rsidP="00A154DE">
      <w:pPr>
        <w:pStyle w:val="ParagrapheEcossolies"/>
        <w:ind w:left="720"/>
        <w:rPr>
          <w:rFonts w:ascii="Arial" w:eastAsia="NSimSun" w:hAnsi="Arial" w:cs="Arial"/>
          <w:szCs w:val="22"/>
        </w:rPr>
      </w:pPr>
    </w:p>
    <w:p w14:paraId="3A8C1B32" w14:textId="77777777" w:rsidR="003F77EB" w:rsidRPr="00CA558E" w:rsidRDefault="003F77EB" w:rsidP="003F77EB">
      <w:pPr>
        <w:pStyle w:val="ParagrapheEcossolies"/>
        <w:rPr>
          <w:rFonts w:ascii="Arial" w:eastAsia="NSimSun" w:hAnsi="Arial" w:cs="Arial"/>
          <w:b/>
          <w:i/>
          <w:szCs w:val="22"/>
        </w:rPr>
      </w:pPr>
      <w:r w:rsidRPr="00CA558E">
        <w:rPr>
          <w:rFonts w:ascii="Arial" w:eastAsia="NSimSun" w:hAnsi="Arial" w:cs="Arial"/>
          <w:b/>
          <w:i/>
          <w:szCs w:val="22"/>
        </w:rPr>
        <w:t>Les frais de participation à l’incubateur des Ecossolies s’élèvent à 100€ par projet pour le bootcamp puis à 900€ par projet pour la suite du parcours.</w:t>
      </w:r>
    </w:p>
    <w:p w14:paraId="2BFC2E7F" w14:textId="77777777" w:rsidR="00A154DE" w:rsidRPr="00CA558E" w:rsidRDefault="003F77EB" w:rsidP="00A154DE">
      <w:pPr>
        <w:pStyle w:val="ParagrapheEcossolies"/>
        <w:rPr>
          <w:rFonts w:ascii="Arial" w:hAnsi="Arial" w:cs="Arial"/>
          <w:b/>
          <w:caps/>
          <w:color w:val="00AC8A" w:themeColor="text2"/>
          <w:sz w:val="32"/>
          <w:szCs w:val="32"/>
        </w:rPr>
      </w:pPr>
      <w:r w:rsidRPr="00CA558E">
        <w:rPr>
          <w:rFonts w:ascii="Arial" w:eastAsia="NSimSun" w:hAnsi="Arial" w:cs="Arial"/>
          <w:b/>
          <w:i/>
          <w:szCs w:val="22"/>
        </w:rPr>
        <w:t xml:space="preserve">L’adhésion aux Ecossolies est également requise. Elle doit être prise au moment du début </w:t>
      </w:r>
      <w:r w:rsidR="00A154DE" w:rsidRPr="00CA558E">
        <w:rPr>
          <w:rFonts w:ascii="Arial" w:eastAsia="NSimSun" w:hAnsi="Arial" w:cs="Arial"/>
          <w:b/>
          <w:i/>
          <w:szCs w:val="22"/>
        </w:rPr>
        <w:t>bootcamp.</w:t>
      </w:r>
      <w:r w:rsidR="00A154DE" w:rsidRPr="00CA558E">
        <w:rPr>
          <w:rFonts w:ascii="Arial" w:hAnsi="Arial" w:cs="Arial"/>
        </w:rPr>
        <w:br w:type="page"/>
      </w:r>
    </w:p>
    <w:p w14:paraId="0490961B" w14:textId="77777777" w:rsidR="003F77EB" w:rsidRPr="00CA558E" w:rsidRDefault="003F77EB" w:rsidP="00A154DE">
      <w:pPr>
        <w:pStyle w:val="Titre2"/>
        <w:rPr>
          <w:rFonts w:ascii="Arial" w:hAnsi="Arial" w:cs="Arial"/>
        </w:rPr>
      </w:pPr>
      <w:bookmarkStart w:id="2" w:name="_Toc139029604"/>
      <w:r w:rsidRPr="00CA558E">
        <w:rPr>
          <w:rFonts w:ascii="Arial" w:hAnsi="Arial" w:cs="Arial"/>
        </w:rPr>
        <w:lastRenderedPageBreak/>
        <w:t>PROCESSUS DE SÉLECTION</w:t>
      </w:r>
      <w:bookmarkEnd w:id="2"/>
    </w:p>
    <w:p w14:paraId="39DB46BA"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Ce dossier de candidature se présente comme un outil-support à l’équipe de sélection, dont le premier objectif est d’apprendre à mieux vous connaître. L’ensemble des informations resteront confidentielles.</w:t>
      </w:r>
    </w:p>
    <w:p w14:paraId="2C351AE6" w14:textId="77777777" w:rsidR="003F77EB" w:rsidRPr="00CA558E" w:rsidRDefault="003F77EB" w:rsidP="003F77EB">
      <w:pPr>
        <w:pStyle w:val="ParagrapheEcossolies"/>
        <w:rPr>
          <w:rFonts w:ascii="Arial" w:eastAsia="NSimSun" w:hAnsi="Arial" w:cs="Arial"/>
          <w:szCs w:val="22"/>
        </w:rPr>
      </w:pPr>
      <w:r w:rsidRPr="00CA558E">
        <w:rPr>
          <w:rFonts w:ascii="Arial" w:eastAsia="NSimSun" w:hAnsi="Arial" w:cs="Arial"/>
          <w:szCs w:val="22"/>
        </w:rPr>
        <w:t>Les partenaires sollicités s’engagent à ne divulguer, sans votre autorisation, aucune information en de</w:t>
      </w:r>
      <w:r w:rsidR="00A154DE" w:rsidRPr="00CA558E">
        <w:rPr>
          <w:rFonts w:ascii="Arial" w:eastAsia="NSimSun" w:hAnsi="Arial" w:cs="Arial"/>
          <w:szCs w:val="22"/>
        </w:rPr>
        <w:t>hors du processus de sélection.</w:t>
      </w:r>
    </w:p>
    <w:p w14:paraId="0C55AE6B" w14:textId="77777777"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w:t>
      </w:r>
      <w:r w:rsidR="00A154DE" w:rsidRPr="00CA558E">
        <w:rPr>
          <w:rFonts w:ascii="Arial" w:eastAsia="NSimSun" w:hAnsi="Arial" w:cs="Arial"/>
          <w:szCs w:val="22"/>
        </w:rPr>
        <w:t>0</w:t>
      </w:r>
      <w:r w:rsidRPr="00CA558E">
        <w:rPr>
          <w:rFonts w:ascii="Arial" w:eastAsia="NSimSun" w:hAnsi="Arial" w:cs="Arial"/>
          <w:szCs w:val="22"/>
        </w:rPr>
        <w:t xml:space="preserve"> : Premier contact</w:t>
      </w:r>
      <w:r w:rsidR="00486390">
        <w:rPr>
          <w:rFonts w:ascii="Arial" w:eastAsia="NSimSun" w:hAnsi="Arial" w:cs="Arial"/>
          <w:szCs w:val="22"/>
        </w:rPr>
        <w:t xml:space="preserve"> – dès maintenant !</w:t>
      </w:r>
    </w:p>
    <w:p w14:paraId="4E10EF93" w14:textId="60904027"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Phase 1 : Envoi du dossier de candidature et présentation du projet en entretien individuel</w:t>
      </w:r>
      <w:r w:rsidR="00486390">
        <w:rPr>
          <w:rFonts w:ascii="Arial" w:eastAsia="NSimSun" w:hAnsi="Arial" w:cs="Arial"/>
          <w:szCs w:val="22"/>
        </w:rPr>
        <w:t xml:space="preserve"> – </w:t>
      </w:r>
      <w:r w:rsidR="003575B6">
        <w:rPr>
          <w:rFonts w:ascii="Arial" w:eastAsia="NSimSun" w:hAnsi="Arial" w:cs="Arial"/>
          <w:szCs w:val="22"/>
        </w:rPr>
        <w:t>avril à</w:t>
      </w:r>
      <w:r w:rsidR="00486390">
        <w:rPr>
          <w:rFonts w:ascii="Arial" w:eastAsia="NSimSun" w:hAnsi="Arial" w:cs="Arial"/>
          <w:szCs w:val="22"/>
        </w:rPr>
        <w:t xml:space="preserve"> septembre 202</w:t>
      </w:r>
      <w:r w:rsidR="003575B6">
        <w:rPr>
          <w:rFonts w:ascii="Arial" w:eastAsia="NSimSun" w:hAnsi="Arial" w:cs="Arial"/>
          <w:szCs w:val="22"/>
        </w:rPr>
        <w:t>6</w:t>
      </w:r>
    </w:p>
    <w:p w14:paraId="7AC3B6C9" w14:textId="347B7B01" w:rsidR="003F77EB" w:rsidRPr="00CA558E" w:rsidRDefault="003F77EB" w:rsidP="00A154DE">
      <w:pPr>
        <w:pStyle w:val="ParagrapheEcossolies"/>
        <w:numPr>
          <w:ilvl w:val="0"/>
          <w:numId w:val="23"/>
        </w:numPr>
        <w:rPr>
          <w:rFonts w:ascii="Arial" w:eastAsia="NSimSun" w:hAnsi="Arial" w:cs="Arial"/>
          <w:szCs w:val="22"/>
        </w:rPr>
      </w:pPr>
      <w:r w:rsidRPr="00CA558E">
        <w:rPr>
          <w:rFonts w:ascii="Arial" w:eastAsia="NSimSun" w:hAnsi="Arial" w:cs="Arial"/>
          <w:szCs w:val="22"/>
        </w:rPr>
        <w:t xml:space="preserve">Phase 2 : </w:t>
      </w:r>
      <w:r w:rsidRPr="00486390">
        <w:rPr>
          <w:rFonts w:ascii="Arial" w:eastAsia="NSimSun" w:hAnsi="Arial" w:cs="Arial"/>
          <w:b/>
          <w:szCs w:val="22"/>
        </w:rPr>
        <w:t>Clôture de l’appel à pro</w:t>
      </w:r>
      <w:r w:rsidR="00486390">
        <w:rPr>
          <w:rFonts w:ascii="Arial" w:eastAsia="NSimSun" w:hAnsi="Arial" w:cs="Arial"/>
          <w:b/>
          <w:szCs w:val="22"/>
        </w:rPr>
        <w:t>jet &amp;</w:t>
      </w:r>
      <w:r w:rsidRPr="00486390">
        <w:rPr>
          <w:rFonts w:ascii="Arial" w:eastAsia="NSimSun" w:hAnsi="Arial" w:cs="Arial"/>
          <w:b/>
          <w:szCs w:val="22"/>
        </w:rPr>
        <w:t xml:space="preserve"> sélection des dossiers</w:t>
      </w:r>
      <w:r w:rsidR="00486390" w:rsidRPr="00486390">
        <w:rPr>
          <w:rFonts w:ascii="Arial" w:eastAsia="NSimSun" w:hAnsi="Arial" w:cs="Arial"/>
          <w:b/>
          <w:szCs w:val="22"/>
        </w:rPr>
        <w:t xml:space="preserve"> – le </w:t>
      </w:r>
      <w:r w:rsidR="003575B6">
        <w:rPr>
          <w:rFonts w:ascii="Arial" w:eastAsia="NSimSun" w:hAnsi="Arial" w:cs="Arial"/>
          <w:b/>
          <w:szCs w:val="22"/>
        </w:rPr>
        <w:t>30</w:t>
      </w:r>
      <w:r w:rsidR="00486390" w:rsidRPr="00486390">
        <w:rPr>
          <w:rFonts w:ascii="Arial" w:eastAsia="NSimSun" w:hAnsi="Arial" w:cs="Arial"/>
          <w:b/>
          <w:szCs w:val="22"/>
        </w:rPr>
        <w:t xml:space="preserve"> septembre 202</w:t>
      </w:r>
      <w:r w:rsidR="003575B6">
        <w:rPr>
          <w:rFonts w:ascii="Arial" w:eastAsia="NSimSun" w:hAnsi="Arial" w:cs="Arial"/>
          <w:b/>
          <w:szCs w:val="22"/>
        </w:rPr>
        <w:t>6</w:t>
      </w:r>
    </w:p>
    <w:p w14:paraId="41483BCC" w14:textId="4A0BC5EB" w:rsidR="00A154DE"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Phase 3 : Début de l’accompagnement avec un boo</w:t>
      </w:r>
      <w:r w:rsidR="00033795">
        <w:rPr>
          <w:rFonts w:ascii="Arial" w:eastAsia="NSimSun" w:hAnsi="Arial" w:cs="Arial"/>
          <w:szCs w:val="22"/>
        </w:rPr>
        <w:t xml:space="preserve">tcamp collectif de 4 jours (du </w:t>
      </w:r>
      <w:r w:rsidR="003575B6">
        <w:rPr>
          <w:rFonts w:ascii="Arial" w:eastAsia="NSimSun" w:hAnsi="Arial" w:cs="Arial"/>
          <w:szCs w:val="22"/>
        </w:rPr>
        <w:t>20</w:t>
      </w:r>
      <w:r w:rsidRPr="00CA558E">
        <w:rPr>
          <w:rFonts w:ascii="Arial" w:eastAsia="NSimSun" w:hAnsi="Arial" w:cs="Arial"/>
          <w:szCs w:val="22"/>
        </w:rPr>
        <w:t xml:space="preserve"> au </w:t>
      </w:r>
      <w:r w:rsidR="003575B6">
        <w:rPr>
          <w:rFonts w:ascii="Arial" w:eastAsia="NSimSun" w:hAnsi="Arial" w:cs="Arial"/>
          <w:szCs w:val="22"/>
        </w:rPr>
        <w:t>23</w:t>
      </w:r>
      <w:r w:rsidR="00033795">
        <w:rPr>
          <w:rFonts w:ascii="Arial" w:eastAsia="NSimSun" w:hAnsi="Arial" w:cs="Arial"/>
          <w:szCs w:val="22"/>
        </w:rPr>
        <w:t xml:space="preserve"> octobre 202</w:t>
      </w:r>
      <w:r w:rsidR="003575B6">
        <w:rPr>
          <w:rFonts w:ascii="Arial" w:eastAsia="NSimSun" w:hAnsi="Arial" w:cs="Arial"/>
          <w:szCs w:val="22"/>
        </w:rPr>
        <w:t>6</w:t>
      </w:r>
      <w:r w:rsidRPr="00CA558E">
        <w:rPr>
          <w:rFonts w:ascii="Arial" w:eastAsia="NSimSun" w:hAnsi="Arial" w:cs="Arial"/>
          <w:szCs w:val="22"/>
        </w:rPr>
        <w:t>)</w:t>
      </w:r>
    </w:p>
    <w:p w14:paraId="0B2AE7D7" w14:textId="77777777" w:rsidR="003F77EB" w:rsidRPr="00CA558E" w:rsidRDefault="003F77EB" w:rsidP="003F77EB">
      <w:pPr>
        <w:pStyle w:val="ParagrapheEcossolies"/>
        <w:numPr>
          <w:ilvl w:val="0"/>
          <w:numId w:val="23"/>
        </w:numPr>
        <w:rPr>
          <w:rFonts w:ascii="Arial" w:eastAsia="NSimSun" w:hAnsi="Arial" w:cs="Arial"/>
          <w:szCs w:val="22"/>
        </w:rPr>
      </w:pPr>
      <w:r w:rsidRPr="00CA558E">
        <w:rPr>
          <w:rFonts w:ascii="Arial" w:eastAsia="NSimSun" w:hAnsi="Arial" w:cs="Arial"/>
          <w:szCs w:val="22"/>
        </w:rPr>
        <w:t>Phase 4 : Comité d’entrée de l’incubateur (</w:t>
      </w:r>
      <w:r w:rsidR="00486390">
        <w:rPr>
          <w:rFonts w:ascii="Arial" w:eastAsia="NSimSun" w:hAnsi="Arial" w:cs="Arial"/>
          <w:szCs w:val="22"/>
        </w:rPr>
        <w:t>mi-janvier 2026</w:t>
      </w:r>
      <w:r w:rsidRPr="00CA558E">
        <w:rPr>
          <w:rFonts w:ascii="Arial" w:eastAsia="NSimSun" w:hAnsi="Arial" w:cs="Arial"/>
          <w:szCs w:val="22"/>
        </w:rPr>
        <w:t>) qui détermine ou non la poursuite de l’accompagnement</w:t>
      </w:r>
    </w:p>
    <w:p w14:paraId="080CD7B5" w14:textId="77777777" w:rsidR="003F77EB" w:rsidRPr="00CA558E" w:rsidRDefault="003F77EB" w:rsidP="003F77EB">
      <w:pPr>
        <w:rPr>
          <w:rFonts w:ascii="Arial" w:hAnsi="Arial" w:cs="Arial"/>
        </w:rPr>
      </w:pPr>
    </w:p>
    <w:p w14:paraId="6FBC01DC" w14:textId="77777777"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Vous avez une question ?</w:t>
      </w:r>
    </w:p>
    <w:p w14:paraId="1AA03D3A" w14:textId="77777777" w:rsidR="003F77EB"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N’hésitez pas à nous rencontrer en amont de la remise du dossier.</w:t>
      </w:r>
    </w:p>
    <w:p w14:paraId="1059878E" w14:textId="5036B4BE" w:rsidR="00A154DE" w:rsidRPr="00CA558E" w:rsidRDefault="003F77EB" w:rsidP="00A154DE">
      <w:pPr>
        <w:pStyle w:val="ParagrapheEcossolies"/>
        <w:rPr>
          <w:rFonts w:ascii="Arial" w:eastAsia="NSimSun" w:hAnsi="Arial" w:cs="Arial"/>
          <w:b/>
          <w:i/>
          <w:szCs w:val="22"/>
        </w:rPr>
      </w:pPr>
      <w:r w:rsidRPr="00CA558E">
        <w:rPr>
          <w:rFonts w:ascii="Arial" w:eastAsia="NSimSun" w:hAnsi="Arial" w:cs="Arial"/>
          <w:b/>
          <w:i/>
          <w:szCs w:val="22"/>
        </w:rPr>
        <w:t xml:space="preserve">Contact : </w:t>
      </w:r>
      <w:hyperlink r:id="rId17" w:history="1">
        <w:r w:rsidR="00805D73" w:rsidRPr="00D335FE">
          <w:rPr>
            <w:rStyle w:val="Lienhypertexte"/>
            <w:rFonts w:ascii="Arial" w:eastAsia="NSimSun" w:hAnsi="Arial" w:cs="Arial"/>
            <w:b/>
            <w:i/>
            <w:szCs w:val="22"/>
          </w:rPr>
          <w:t>elisa.peterlin@ecossolies.fr</w:t>
        </w:r>
      </w:hyperlink>
      <w:r w:rsidR="00805D73">
        <w:rPr>
          <w:rFonts w:ascii="Arial" w:eastAsia="NSimSun" w:hAnsi="Arial" w:cs="Arial"/>
          <w:b/>
          <w:i/>
          <w:szCs w:val="22"/>
        </w:rPr>
        <w:t xml:space="preserve"> ou </w:t>
      </w:r>
      <w:hyperlink r:id="rId18" w:history="1">
        <w:r w:rsidR="00805D73" w:rsidRPr="00D335FE">
          <w:rPr>
            <w:rStyle w:val="Lienhypertexte"/>
            <w:rFonts w:ascii="Arial" w:eastAsia="NSimSun" w:hAnsi="Arial" w:cs="Arial"/>
            <w:b/>
            <w:i/>
            <w:szCs w:val="22"/>
          </w:rPr>
          <w:t>antoine.atthalin@ecossolies.fr</w:t>
        </w:r>
      </w:hyperlink>
      <w:r w:rsidR="00486390">
        <w:rPr>
          <w:rFonts w:ascii="Arial" w:eastAsia="NSimSun" w:hAnsi="Arial" w:cs="Arial"/>
          <w:b/>
          <w:i/>
          <w:szCs w:val="22"/>
        </w:rPr>
        <w:t xml:space="preserve"> </w:t>
      </w:r>
    </w:p>
    <w:p w14:paraId="55B20FE0" w14:textId="77777777" w:rsidR="00A154DE" w:rsidRPr="00CA558E" w:rsidRDefault="00A154DE">
      <w:pPr>
        <w:autoSpaceDE/>
        <w:autoSpaceDN/>
        <w:adjustRightInd/>
        <w:spacing w:after="160" w:line="259" w:lineRule="auto"/>
        <w:jc w:val="left"/>
        <w:rPr>
          <w:rFonts w:ascii="Arial" w:eastAsia="NSimSun" w:hAnsi="Arial" w:cs="Arial"/>
          <w:b/>
          <w:i/>
          <w:color w:val="auto"/>
          <w:kern w:val="2"/>
          <w:sz w:val="22"/>
          <w:szCs w:val="22"/>
          <w:lang w:eastAsia="zh-CN" w:bidi="hi-IN"/>
        </w:rPr>
      </w:pPr>
      <w:r w:rsidRPr="00CA558E">
        <w:rPr>
          <w:rFonts w:ascii="Arial" w:eastAsia="NSimSun" w:hAnsi="Arial" w:cs="Arial"/>
          <w:b/>
          <w:i/>
          <w:szCs w:val="22"/>
        </w:rPr>
        <w:br w:type="page"/>
      </w:r>
    </w:p>
    <w:p w14:paraId="2B17F48B" w14:textId="77777777" w:rsidR="00A154DE" w:rsidRDefault="00A154DE" w:rsidP="00A154DE">
      <w:pPr>
        <w:pStyle w:val="Titre2"/>
        <w:rPr>
          <w:rFonts w:ascii="Arial" w:hAnsi="Arial" w:cs="Arial"/>
        </w:rPr>
      </w:pPr>
      <w:bookmarkStart w:id="3" w:name="_Toc107837989"/>
      <w:bookmarkStart w:id="4" w:name="_Toc107838077"/>
      <w:bookmarkStart w:id="5" w:name="_Toc139029605"/>
      <w:r w:rsidRPr="00CA558E">
        <w:rPr>
          <w:rFonts w:ascii="Arial" w:hAnsi="Arial" w:cs="Arial"/>
        </w:rPr>
        <w:lastRenderedPageBreak/>
        <w:t>Présentation synthétique du projet</w:t>
      </w:r>
      <w:bookmarkEnd w:id="3"/>
      <w:bookmarkEnd w:id="4"/>
      <w:bookmarkEnd w:id="5"/>
    </w:p>
    <w:p w14:paraId="510D4F1D" w14:textId="45EEC07E" w:rsidR="00A154DE" w:rsidRPr="006022E7"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 w:val="16"/>
          <w:szCs w:val="16"/>
        </w:rPr>
      </w:pPr>
      <w:bookmarkStart w:id="6" w:name="__RefHeading___Toc5198_14687771731"/>
      <w:bookmarkEnd w:id="6"/>
      <w:r w:rsidRPr="006022E7">
        <w:rPr>
          <w:rFonts w:ascii="Zilla Slab Light" w:hAnsi="Zilla Slab Light" w:cstheme="minorHAnsi"/>
          <w:sz w:val="22"/>
          <w:szCs w:val="22"/>
        </w:rPr>
        <w:t xml:space="preserve">Présentez en quelques lignes votre </w:t>
      </w:r>
      <w:r w:rsidRPr="003575B6">
        <w:rPr>
          <w:rFonts w:ascii="Zilla Slab Light" w:hAnsi="Zilla Slab Light" w:cstheme="minorHAnsi"/>
          <w:sz w:val="22"/>
          <w:szCs w:val="22"/>
        </w:rPr>
        <w:t xml:space="preserve">projet : </w:t>
      </w:r>
      <w:r w:rsidR="0069434C" w:rsidRPr="003575B6">
        <w:rPr>
          <w:rFonts w:ascii="Zilla Slab Light" w:hAnsi="Zilla Slab Light" w:cstheme="minorHAnsi"/>
          <w:sz w:val="22"/>
          <w:szCs w:val="22"/>
        </w:rPr>
        <w:t xml:space="preserve">Origine et </w:t>
      </w:r>
      <w:r w:rsidR="00317A98" w:rsidRPr="003575B6">
        <w:rPr>
          <w:rFonts w:ascii="Zilla Slab Light" w:hAnsi="Zilla Slab Light" w:cstheme="minorHAnsi"/>
          <w:sz w:val="22"/>
          <w:szCs w:val="22"/>
        </w:rPr>
        <w:t>problème social ou environnemental auxquels vous souhaitez répondre</w:t>
      </w:r>
      <w:r w:rsidRPr="003575B6">
        <w:rPr>
          <w:rFonts w:ascii="Zilla Slab Light" w:hAnsi="Zilla Slab Light" w:cstheme="minorHAnsi"/>
          <w:sz w:val="22"/>
          <w:szCs w:val="22"/>
        </w:rPr>
        <w:t xml:space="preserve">, </w:t>
      </w:r>
      <w:r w:rsidR="00317A98" w:rsidRPr="003575B6">
        <w:rPr>
          <w:rFonts w:ascii="Zilla Slab Light" w:hAnsi="Zilla Slab Light" w:cstheme="minorHAnsi"/>
          <w:sz w:val="22"/>
          <w:szCs w:val="22"/>
        </w:rPr>
        <w:t>solution</w:t>
      </w:r>
      <w:r w:rsidRPr="003575B6">
        <w:rPr>
          <w:rFonts w:ascii="Zilla Slab Light" w:hAnsi="Zilla Slab Light" w:cstheme="minorHAnsi"/>
          <w:sz w:val="22"/>
          <w:szCs w:val="22"/>
        </w:rPr>
        <w:t xml:space="preserve"> </w:t>
      </w:r>
      <w:r w:rsidR="00317A98" w:rsidRPr="003575B6">
        <w:rPr>
          <w:rFonts w:ascii="Zilla Slab Light" w:hAnsi="Zilla Slab Light" w:cstheme="minorHAnsi"/>
          <w:sz w:val="22"/>
          <w:szCs w:val="22"/>
        </w:rPr>
        <w:t>proposée,</w:t>
      </w:r>
      <w:r w:rsidRPr="003575B6">
        <w:rPr>
          <w:rFonts w:ascii="Zilla Slab Light" w:hAnsi="Zilla Slab Light" w:cstheme="minorHAnsi"/>
          <w:sz w:val="22"/>
          <w:szCs w:val="22"/>
        </w:rPr>
        <w:t xml:space="preserve"> objectifs</w:t>
      </w:r>
      <w:r w:rsidR="00317A98" w:rsidRPr="003575B6">
        <w:rPr>
          <w:rFonts w:ascii="Zilla Slab Light" w:hAnsi="Zilla Slab Light" w:cstheme="minorHAnsi"/>
          <w:sz w:val="22"/>
          <w:szCs w:val="22"/>
        </w:rPr>
        <w:t xml:space="preserve"> et</w:t>
      </w:r>
      <w:r w:rsidRPr="003575B6">
        <w:rPr>
          <w:rFonts w:ascii="Zilla Slab Light" w:hAnsi="Zilla Slab Light" w:cstheme="minorHAnsi"/>
          <w:sz w:val="22"/>
          <w:szCs w:val="22"/>
        </w:rPr>
        <w:t xml:space="preserve"> activités</w:t>
      </w:r>
      <w:r w:rsidR="006022E7" w:rsidRPr="003575B6">
        <w:rPr>
          <w:rFonts w:ascii="Zilla Slab Light" w:hAnsi="Zilla Slab Light" w:cstheme="minorHAnsi"/>
          <w:sz w:val="22"/>
          <w:szCs w:val="22"/>
        </w:rPr>
        <w:t xml:space="preserve"> envisagés</w:t>
      </w:r>
      <w:r w:rsidRPr="003575B6">
        <w:rPr>
          <w:rStyle w:val="Policepardfaut1"/>
          <w:rFonts w:ascii="Zilla Slab Light" w:hAnsi="Zilla Slab Light" w:cstheme="minorHAnsi"/>
          <w:i/>
          <w:iCs/>
          <w:sz w:val="22"/>
          <w:szCs w:val="22"/>
        </w:rPr>
        <w:t>.</w:t>
      </w:r>
      <w:r w:rsidRPr="003575B6">
        <w:rPr>
          <w:rStyle w:val="Policepardfaut1"/>
          <w:rFonts w:ascii="Zilla Slab Light" w:hAnsi="Zilla Slab Light" w:cs="Arial"/>
          <w:i/>
          <w:iCs/>
          <w:sz w:val="16"/>
          <w:szCs w:val="16"/>
        </w:rPr>
        <w:t xml:space="preserve">  (1500 caractères max.)</w:t>
      </w:r>
    </w:p>
    <w:p w14:paraId="06A0E47B"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6569E719"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2AD38E90"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1110F40C"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526F19A5"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0B37AC02" w14:textId="77777777" w:rsidR="00A154DE" w:rsidRPr="00CA558E" w:rsidRDefault="00A154DE" w:rsidP="00A154DE">
      <w:pPr>
        <w:spacing w:before="113" w:after="113"/>
        <w:ind w:left="426" w:hanging="360"/>
        <w:rPr>
          <w:rFonts w:ascii="Arial" w:hAnsi="Arial" w:cs="Arial"/>
        </w:rPr>
      </w:pPr>
    </w:p>
    <w:p w14:paraId="71CE6CC4" w14:textId="488546E3" w:rsidR="00A154DE" w:rsidRPr="006022E7"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theme="minorHAnsi"/>
          <w:b/>
          <w:bCs/>
          <w:sz w:val="22"/>
          <w:szCs w:val="22"/>
        </w:rPr>
      </w:pPr>
      <w:r w:rsidRPr="006022E7">
        <w:rPr>
          <w:rFonts w:ascii="Zilla Slab Light" w:hAnsi="Zilla Slab Light" w:cstheme="minorHAnsi"/>
          <w:b/>
          <w:bCs/>
          <w:sz w:val="22"/>
          <w:szCs w:val="22"/>
        </w:rPr>
        <w:t xml:space="preserve">A </w:t>
      </w:r>
      <w:r w:rsidRPr="003575B6">
        <w:rPr>
          <w:rFonts w:ascii="Zilla Slab Light" w:hAnsi="Zilla Slab Light" w:cstheme="minorHAnsi"/>
          <w:b/>
          <w:bCs/>
          <w:sz w:val="22"/>
          <w:szCs w:val="22"/>
        </w:rPr>
        <w:t>quelle étape d’avancement du projet</w:t>
      </w:r>
      <w:r w:rsidRPr="006022E7">
        <w:rPr>
          <w:rFonts w:ascii="Zilla Slab Light" w:hAnsi="Zilla Slab Light" w:cstheme="minorHAnsi"/>
          <w:b/>
          <w:bCs/>
          <w:sz w:val="22"/>
          <w:szCs w:val="22"/>
        </w:rPr>
        <w:t xml:space="preserve"> en êtes-vous ? </w:t>
      </w:r>
    </w:p>
    <w:p w14:paraId="35894377" w14:textId="26129C89" w:rsidR="00317A98" w:rsidRPr="006022E7" w:rsidRDefault="00317A98" w:rsidP="00317A98">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theme="minorHAnsi"/>
          <w:sz w:val="22"/>
          <w:szCs w:val="32"/>
        </w:rPr>
      </w:pPr>
      <w:r w:rsidRPr="006022E7">
        <w:rPr>
          <w:rFonts w:ascii="Zilla Slab Light" w:hAnsi="Zilla Slab Light" w:cstheme="minorHAnsi"/>
          <w:sz w:val="22"/>
          <w:szCs w:val="32"/>
        </w:rPr>
        <w:t>L’incubateur accompagne des projets en phase de finalisation, étude ou lancement. Pour chaque critère ci-dessous, évaluez votre niveau d’avancement sur une échelle de 1 à 5 :</w:t>
      </w:r>
    </w:p>
    <w:p w14:paraId="6DEDED6A" w14:textId="77777777" w:rsidR="00317A98" w:rsidRPr="006022E7" w:rsidRDefault="00317A98" w:rsidP="00317A98">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r w:rsidRPr="006022E7">
        <w:rPr>
          <w:rFonts w:ascii="Zilla Slab Light" w:hAnsi="Zilla Slab Light" w:cstheme="minorHAnsi"/>
          <w:sz w:val="18"/>
          <w:szCs w:val="24"/>
        </w:rPr>
        <w:t>1 = Non démarré / Idée seulement</w:t>
      </w:r>
    </w:p>
    <w:p w14:paraId="5BB9FCC2" w14:textId="77777777" w:rsidR="00317A98" w:rsidRPr="006022E7" w:rsidRDefault="00317A98" w:rsidP="00317A98">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r w:rsidRPr="006022E7">
        <w:rPr>
          <w:rFonts w:ascii="Zilla Slab Light" w:hAnsi="Zilla Slab Light" w:cstheme="minorHAnsi"/>
          <w:sz w:val="18"/>
          <w:szCs w:val="24"/>
        </w:rPr>
        <w:t>2 = Réflexion en cours (recherches, échanges informels)</w:t>
      </w:r>
    </w:p>
    <w:p w14:paraId="0922850F" w14:textId="77777777" w:rsidR="00317A98" w:rsidRPr="006022E7" w:rsidRDefault="00317A98" w:rsidP="00317A98">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r w:rsidRPr="006022E7">
        <w:rPr>
          <w:rFonts w:ascii="Zilla Slab Light" w:hAnsi="Zilla Slab Light" w:cstheme="minorHAnsi"/>
          <w:sz w:val="18"/>
          <w:szCs w:val="24"/>
        </w:rPr>
        <w:t>3 = Étude avancée (diagnostic posé, partenariats identifiés)</w:t>
      </w:r>
    </w:p>
    <w:p w14:paraId="0C57371E" w14:textId="77777777" w:rsidR="00317A98" w:rsidRPr="006022E7" w:rsidRDefault="00317A98" w:rsidP="00317A98">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r w:rsidRPr="006022E7">
        <w:rPr>
          <w:rFonts w:ascii="Zilla Slab Light" w:hAnsi="Zilla Slab Light" w:cstheme="minorHAnsi"/>
          <w:sz w:val="18"/>
          <w:szCs w:val="24"/>
        </w:rPr>
        <w:t>4 = Prêt·e à lancer (prototype testé, modèle économique validé)</w:t>
      </w:r>
    </w:p>
    <w:p w14:paraId="184CA855" w14:textId="77777777" w:rsidR="00122562" w:rsidRPr="006022E7" w:rsidRDefault="00317A98" w:rsidP="00122562">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r w:rsidRPr="006022E7">
        <w:rPr>
          <w:rFonts w:ascii="Zilla Slab Light" w:hAnsi="Zilla Slab Light" w:cstheme="minorHAnsi"/>
          <w:sz w:val="18"/>
          <w:szCs w:val="24"/>
        </w:rPr>
        <w:t>5 = Déjà lancé (première version opérationnelle, premiers clients/utilisateurs)</w:t>
      </w:r>
      <w:bookmarkStart w:id="7" w:name="_Hlk225333092"/>
      <w:bookmarkStart w:id="8" w:name="_Toc107837990"/>
      <w:bookmarkStart w:id="9" w:name="_Toc107838078"/>
      <w:bookmarkStart w:id="10" w:name="_Toc139029606"/>
    </w:p>
    <w:p w14:paraId="42745B96" w14:textId="77777777" w:rsidR="00122562" w:rsidRPr="006022E7" w:rsidRDefault="00122562" w:rsidP="00122562">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Calibri"/>
          <w:b/>
          <w:bCs/>
          <w:sz w:val="22"/>
          <w:szCs w:val="22"/>
        </w:rPr>
      </w:pPr>
    </w:p>
    <w:p w14:paraId="72BB9686" w14:textId="4FE294D4" w:rsidR="00122562" w:rsidRPr="006022E7" w:rsidRDefault="00122562" w:rsidP="00122562">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Calibri"/>
          <w:b/>
          <w:bCs/>
          <w:sz w:val="22"/>
          <w:szCs w:val="22"/>
        </w:rPr>
      </w:pPr>
      <w:r w:rsidRPr="003575B6">
        <w:rPr>
          <w:rFonts w:ascii="Zilla Slab Light" w:hAnsi="Zilla Slab Light" w:cs="Calibri"/>
          <w:b/>
          <w:bCs/>
          <w:sz w:val="22"/>
          <w:szCs w:val="22"/>
        </w:rPr>
        <w:t>Cette auto-évaluation nous permettra de mieux comprendre vos besoins d’accompagnement.</w:t>
      </w:r>
      <w:r w:rsidRPr="006022E7">
        <w:rPr>
          <w:rFonts w:ascii="Zilla Slab Light" w:hAnsi="Zilla Slab Light" w:cs="Calibri"/>
          <w:b/>
          <w:bCs/>
          <w:sz w:val="22"/>
          <w:szCs w:val="22"/>
        </w:rPr>
        <w:t xml:space="preserve"> </w:t>
      </w:r>
    </w:p>
    <w:p w14:paraId="2FE8BA6E" w14:textId="77777777" w:rsidR="00122562" w:rsidRPr="006022E7" w:rsidRDefault="00122562" w:rsidP="00122562">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after="0"/>
        <w:rPr>
          <w:rFonts w:ascii="Zilla Slab Light" w:hAnsi="Zilla Slab Light" w:cstheme="minorHAnsi"/>
          <w:sz w:val="18"/>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BCF" w:themeFill="background2" w:themeFillTint="33"/>
        <w:tblCellMar>
          <w:top w:w="15" w:type="dxa"/>
          <w:left w:w="15" w:type="dxa"/>
          <w:bottom w:w="15" w:type="dxa"/>
          <w:right w:w="15" w:type="dxa"/>
        </w:tblCellMar>
        <w:tblLook w:val="04A0" w:firstRow="1" w:lastRow="0" w:firstColumn="1" w:lastColumn="0" w:noHBand="0" w:noVBand="1"/>
      </w:tblPr>
      <w:tblGrid>
        <w:gridCol w:w="5265"/>
        <w:gridCol w:w="253"/>
        <w:gridCol w:w="253"/>
        <w:gridCol w:w="253"/>
        <w:gridCol w:w="253"/>
        <w:gridCol w:w="253"/>
        <w:gridCol w:w="2532"/>
      </w:tblGrid>
      <w:tr w:rsidR="00122562" w:rsidRPr="00570469" w14:paraId="7B1E9C06" w14:textId="77777777" w:rsidTr="009A5E85">
        <w:trPr>
          <w:tblCellSpacing w:w="15" w:type="dxa"/>
        </w:trPr>
        <w:tc>
          <w:tcPr>
            <w:tcW w:w="5220" w:type="dxa"/>
            <w:shd w:val="clear" w:color="auto" w:fill="FDEBCF" w:themeFill="background2" w:themeFillTint="33"/>
            <w:vAlign w:val="center"/>
            <w:hideMark/>
          </w:tcPr>
          <w:p w14:paraId="218A853F"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Critère</w:t>
            </w:r>
          </w:p>
        </w:tc>
        <w:tc>
          <w:tcPr>
            <w:tcW w:w="0" w:type="auto"/>
            <w:shd w:val="clear" w:color="auto" w:fill="FDEBCF" w:themeFill="background2" w:themeFillTint="33"/>
            <w:vAlign w:val="center"/>
            <w:hideMark/>
          </w:tcPr>
          <w:p w14:paraId="5A269162"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1</w:t>
            </w:r>
          </w:p>
        </w:tc>
        <w:tc>
          <w:tcPr>
            <w:tcW w:w="0" w:type="auto"/>
            <w:shd w:val="clear" w:color="auto" w:fill="FDEBCF" w:themeFill="background2" w:themeFillTint="33"/>
            <w:vAlign w:val="center"/>
            <w:hideMark/>
          </w:tcPr>
          <w:p w14:paraId="14A45218"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2</w:t>
            </w:r>
          </w:p>
        </w:tc>
        <w:tc>
          <w:tcPr>
            <w:tcW w:w="0" w:type="auto"/>
            <w:shd w:val="clear" w:color="auto" w:fill="FDEBCF" w:themeFill="background2" w:themeFillTint="33"/>
            <w:vAlign w:val="center"/>
            <w:hideMark/>
          </w:tcPr>
          <w:p w14:paraId="7EEE0EFF"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3</w:t>
            </w:r>
          </w:p>
        </w:tc>
        <w:tc>
          <w:tcPr>
            <w:tcW w:w="0" w:type="auto"/>
            <w:shd w:val="clear" w:color="auto" w:fill="FDEBCF" w:themeFill="background2" w:themeFillTint="33"/>
            <w:vAlign w:val="center"/>
            <w:hideMark/>
          </w:tcPr>
          <w:p w14:paraId="0DC25A41"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4</w:t>
            </w:r>
          </w:p>
        </w:tc>
        <w:tc>
          <w:tcPr>
            <w:tcW w:w="0" w:type="auto"/>
            <w:shd w:val="clear" w:color="auto" w:fill="FDEBCF" w:themeFill="background2" w:themeFillTint="33"/>
            <w:vAlign w:val="center"/>
            <w:hideMark/>
          </w:tcPr>
          <w:p w14:paraId="740D2EC6"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5</w:t>
            </w:r>
          </w:p>
        </w:tc>
        <w:tc>
          <w:tcPr>
            <w:tcW w:w="0" w:type="auto"/>
            <w:shd w:val="clear" w:color="auto" w:fill="FDEBCF" w:themeFill="background2" w:themeFillTint="33"/>
            <w:vAlign w:val="center"/>
            <w:hideMark/>
          </w:tcPr>
          <w:p w14:paraId="38C866DA" w14:textId="77777777" w:rsidR="00122562" w:rsidRPr="00570469" w:rsidRDefault="00122562" w:rsidP="008B33F0">
            <w:pPr>
              <w:spacing w:after="0" w:line="278" w:lineRule="auto"/>
              <w:jc w:val="left"/>
              <w:rPr>
                <w:rFonts w:ascii="Calibri" w:hAnsi="Calibri" w:cs="Calibri"/>
                <w:b/>
                <w:bCs/>
                <w:szCs w:val="20"/>
              </w:rPr>
            </w:pPr>
            <w:r w:rsidRPr="00570469">
              <w:rPr>
                <w:rFonts w:ascii="Calibri" w:hAnsi="Calibri" w:cs="Calibri"/>
                <w:b/>
                <w:bCs/>
                <w:szCs w:val="20"/>
              </w:rPr>
              <w:t>Commentaires (optionnel)</w:t>
            </w:r>
          </w:p>
        </w:tc>
      </w:tr>
      <w:tr w:rsidR="00122562" w:rsidRPr="00570469" w14:paraId="3F2DED01" w14:textId="77777777" w:rsidTr="009A5E85">
        <w:trPr>
          <w:tblCellSpacing w:w="15" w:type="dxa"/>
        </w:trPr>
        <w:tc>
          <w:tcPr>
            <w:tcW w:w="5220" w:type="dxa"/>
            <w:shd w:val="clear" w:color="auto" w:fill="FDEBCF" w:themeFill="background2" w:themeFillTint="33"/>
            <w:vAlign w:val="center"/>
            <w:hideMark/>
          </w:tcPr>
          <w:p w14:paraId="6054826C"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Finalisation de l’idée</w:t>
            </w:r>
            <w:r w:rsidRPr="00570469">
              <w:rPr>
                <w:rFonts w:ascii="Calibri" w:hAnsi="Calibri" w:cs="Calibri"/>
                <w:szCs w:val="20"/>
              </w:rPr>
              <w:t xml:space="preserve"> : Le problème social/environnemental et la solution proposée sont clairement définis.</w:t>
            </w:r>
          </w:p>
        </w:tc>
        <w:tc>
          <w:tcPr>
            <w:tcW w:w="0" w:type="auto"/>
            <w:shd w:val="clear" w:color="auto" w:fill="FDEBCF" w:themeFill="background2" w:themeFillTint="33"/>
            <w:vAlign w:val="center"/>
            <w:hideMark/>
          </w:tcPr>
          <w:p w14:paraId="251C46F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48DB7AD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2704C01C"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7C4AAD8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7EF7565"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87798CF"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sz w:val="18"/>
              </w:rPr>
              <w:t>Ex : "Étude de besoin réalisée avec 20 bénéficiaires."</w:t>
            </w:r>
          </w:p>
        </w:tc>
      </w:tr>
      <w:tr w:rsidR="00122562" w:rsidRPr="00570469" w14:paraId="625E1D22" w14:textId="77777777" w:rsidTr="009A5E85">
        <w:trPr>
          <w:tblCellSpacing w:w="15" w:type="dxa"/>
        </w:trPr>
        <w:tc>
          <w:tcPr>
            <w:tcW w:w="5220" w:type="dxa"/>
            <w:shd w:val="clear" w:color="auto" w:fill="FDEBCF" w:themeFill="background2" w:themeFillTint="33"/>
            <w:vAlign w:val="center"/>
            <w:hideMark/>
          </w:tcPr>
          <w:p w14:paraId="5FEA14DB"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Étude de faisabilité</w:t>
            </w:r>
            <w:r w:rsidRPr="00570469">
              <w:rPr>
                <w:rFonts w:ascii="Calibri" w:hAnsi="Calibri" w:cs="Calibri"/>
                <w:szCs w:val="20"/>
              </w:rPr>
              <w:t xml:space="preserve"> : Analyse des besoins, des publics cibles et des ressources nécessaires.</w:t>
            </w:r>
          </w:p>
        </w:tc>
        <w:tc>
          <w:tcPr>
            <w:tcW w:w="0" w:type="auto"/>
            <w:shd w:val="clear" w:color="auto" w:fill="FDEBCF" w:themeFill="background2" w:themeFillTint="33"/>
            <w:vAlign w:val="center"/>
            <w:hideMark/>
          </w:tcPr>
          <w:p w14:paraId="322EF911"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4F15BD0B"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0022DDC"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3EA602C0"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01C4519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637A355D" w14:textId="77777777" w:rsidR="00122562" w:rsidRPr="00570469" w:rsidRDefault="00122562" w:rsidP="008B33F0">
            <w:pPr>
              <w:spacing w:after="0" w:line="278" w:lineRule="auto"/>
              <w:rPr>
                <w:rFonts w:ascii="Calibri" w:hAnsi="Calibri" w:cs="Calibri"/>
                <w:szCs w:val="20"/>
              </w:rPr>
            </w:pPr>
          </w:p>
        </w:tc>
      </w:tr>
      <w:tr w:rsidR="00122562" w:rsidRPr="00570469" w14:paraId="4876393E" w14:textId="77777777" w:rsidTr="009A5E85">
        <w:trPr>
          <w:tblCellSpacing w:w="15" w:type="dxa"/>
        </w:trPr>
        <w:tc>
          <w:tcPr>
            <w:tcW w:w="5220" w:type="dxa"/>
            <w:shd w:val="clear" w:color="auto" w:fill="FDEBCF" w:themeFill="background2" w:themeFillTint="33"/>
            <w:vAlign w:val="center"/>
          </w:tcPr>
          <w:p w14:paraId="4F9084DB" w14:textId="77777777" w:rsidR="00122562" w:rsidRPr="00570469" w:rsidRDefault="00122562" w:rsidP="008B33F0">
            <w:pPr>
              <w:spacing w:after="0"/>
              <w:rPr>
                <w:rFonts w:ascii="Calibri" w:hAnsi="Calibri" w:cs="Calibri"/>
                <w:b/>
                <w:bCs/>
                <w:szCs w:val="20"/>
              </w:rPr>
            </w:pPr>
            <w:r w:rsidRPr="00570469">
              <w:rPr>
                <w:rFonts w:ascii="Calibri" w:hAnsi="Calibri" w:cs="Calibri"/>
                <w:b/>
                <w:bCs/>
                <w:szCs w:val="20"/>
              </w:rPr>
              <w:t>Statut</w:t>
            </w:r>
            <w:r>
              <w:rPr>
                <w:rFonts w:ascii="Calibri" w:hAnsi="Calibri" w:cs="Calibri"/>
                <w:szCs w:val="20"/>
              </w:rPr>
              <w:t xml:space="preserve"> : Choix du modèle juridique identifié, entité juridique crée, gouvernance établie.</w:t>
            </w:r>
          </w:p>
        </w:tc>
        <w:tc>
          <w:tcPr>
            <w:tcW w:w="0" w:type="auto"/>
            <w:shd w:val="clear" w:color="auto" w:fill="FDEBCF" w:themeFill="background2" w:themeFillTint="33"/>
            <w:vAlign w:val="center"/>
          </w:tcPr>
          <w:p w14:paraId="7645A7C9"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6942CF3D"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431555DD"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248BDF0C"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24F88815"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6D89545C" w14:textId="77777777" w:rsidR="00122562" w:rsidRPr="00570469" w:rsidRDefault="00122562" w:rsidP="008B33F0">
            <w:pPr>
              <w:spacing w:after="0"/>
              <w:rPr>
                <w:rFonts w:ascii="Calibri" w:hAnsi="Calibri" w:cs="Calibri"/>
                <w:szCs w:val="20"/>
              </w:rPr>
            </w:pPr>
          </w:p>
        </w:tc>
      </w:tr>
      <w:tr w:rsidR="00122562" w:rsidRPr="00570469" w14:paraId="2E597725" w14:textId="77777777" w:rsidTr="009A5E85">
        <w:trPr>
          <w:tblCellSpacing w:w="15" w:type="dxa"/>
        </w:trPr>
        <w:tc>
          <w:tcPr>
            <w:tcW w:w="5220" w:type="dxa"/>
            <w:shd w:val="clear" w:color="auto" w:fill="FDEBCF" w:themeFill="background2" w:themeFillTint="33"/>
            <w:vAlign w:val="center"/>
            <w:hideMark/>
          </w:tcPr>
          <w:p w14:paraId="7A7EE80C"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Modèle économique</w:t>
            </w:r>
            <w:r w:rsidRPr="00570469">
              <w:rPr>
                <w:rFonts w:ascii="Calibri" w:hAnsi="Calibri" w:cs="Calibri"/>
                <w:szCs w:val="20"/>
              </w:rPr>
              <w:t xml:space="preserve"> : Sources de revenus identifiées, prévisionnel financier réaliste.</w:t>
            </w:r>
          </w:p>
        </w:tc>
        <w:tc>
          <w:tcPr>
            <w:tcW w:w="0" w:type="auto"/>
            <w:shd w:val="clear" w:color="auto" w:fill="FDEBCF" w:themeFill="background2" w:themeFillTint="33"/>
            <w:vAlign w:val="center"/>
            <w:hideMark/>
          </w:tcPr>
          <w:p w14:paraId="7198FD1B"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532F29E"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E9249F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2D2CC69A"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29CBC010"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0893EF8C" w14:textId="77777777" w:rsidR="00122562" w:rsidRPr="00570469" w:rsidRDefault="00122562" w:rsidP="008B33F0">
            <w:pPr>
              <w:spacing w:after="0" w:line="278" w:lineRule="auto"/>
              <w:rPr>
                <w:rFonts w:ascii="Calibri" w:hAnsi="Calibri" w:cs="Calibri"/>
                <w:szCs w:val="20"/>
              </w:rPr>
            </w:pPr>
          </w:p>
        </w:tc>
      </w:tr>
      <w:tr w:rsidR="00122562" w:rsidRPr="00570469" w14:paraId="09019702" w14:textId="77777777" w:rsidTr="009A5E85">
        <w:trPr>
          <w:tblCellSpacing w:w="15" w:type="dxa"/>
        </w:trPr>
        <w:tc>
          <w:tcPr>
            <w:tcW w:w="5220" w:type="dxa"/>
            <w:shd w:val="clear" w:color="auto" w:fill="FDEBCF" w:themeFill="background2" w:themeFillTint="33"/>
            <w:vAlign w:val="center"/>
            <w:hideMark/>
          </w:tcPr>
          <w:p w14:paraId="393CA381"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Partenariats</w:t>
            </w:r>
            <w:r w:rsidRPr="00570469">
              <w:rPr>
                <w:rFonts w:ascii="Calibri" w:hAnsi="Calibri" w:cs="Calibri"/>
                <w:szCs w:val="20"/>
              </w:rPr>
              <w:t xml:space="preserve"> : Acteurs locaux (institutionnels, associatifs, économiques) engagés ou identifiés.</w:t>
            </w:r>
          </w:p>
        </w:tc>
        <w:tc>
          <w:tcPr>
            <w:tcW w:w="0" w:type="auto"/>
            <w:shd w:val="clear" w:color="auto" w:fill="FDEBCF" w:themeFill="background2" w:themeFillTint="33"/>
            <w:vAlign w:val="center"/>
            <w:hideMark/>
          </w:tcPr>
          <w:p w14:paraId="66595644"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0C4F56B5"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ABE15B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49544E58"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424E74A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6DD75EB" w14:textId="77777777" w:rsidR="00122562" w:rsidRPr="00570469" w:rsidRDefault="00122562" w:rsidP="008B33F0">
            <w:pPr>
              <w:spacing w:after="0" w:line="278" w:lineRule="auto"/>
              <w:rPr>
                <w:rFonts w:ascii="Calibri" w:hAnsi="Calibri" w:cs="Calibri"/>
                <w:szCs w:val="20"/>
              </w:rPr>
            </w:pPr>
          </w:p>
        </w:tc>
      </w:tr>
      <w:tr w:rsidR="00122562" w:rsidRPr="00570469" w14:paraId="6164BB72" w14:textId="77777777" w:rsidTr="009A5E85">
        <w:trPr>
          <w:tblCellSpacing w:w="15" w:type="dxa"/>
        </w:trPr>
        <w:tc>
          <w:tcPr>
            <w:tcW w:w="5220" w:type="dxa"/>
            <w:shd w:val="clear" w:color="auto" w:fill="FDEBCF" w:themeFill="background2" w:themeFillTint="33"/>
            <w:vAlign w:val="center"/>
            <w:hideMark/>
          </w:tcPr>
          <w:p w14:paraId="1D0AEB04"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Expérimentation</w:t>
            </w:r>
            <w:r w:rsidRPr="00570469">
              <w:rPr>
                <w:rFonts w:ascii="Calibri" w:hAnsi="Calibri" w:cs="Calibri"/>
                <w:szCs w:val="20"/>
              </w:rPr>
              <w:t xml:space="preserve"> : Prototype, test grandeur nature ou première version du service/produit déployée.</w:t>
            </w:r>
          </w:p>
        </w:tc>
        <w:tc>
          <w:tcPr>
            <w:tcW w:w="0" w:type="auto"/>
            <w:shd w:val="clear" w:color="auto" w:fill="FDEBCF" w:themeFill="background2" w:themeFillTint="33"/>
            <w:vAlign w:val="center"/>
            <w:hideMark/>
          </w:tcPr>
          <w:p w14:paraId="46E6B046"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B0553A2"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36663E66"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0B74B30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7043968"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181B10EB" w14:textId="77777777" w:rsidR="00122562" w:rsidRPr="00570469" w:rsidRDefault="00122562" w:rsidP="008B33F0">
            <w:pPr>
              <w:spacing w:after="0" w:line="278" w:lineRule="auto"/>
              <w:rPr>
                <w:rFonts w:ascii="Calibri" w:hAnsi="Calibri" w:cs="Calibri"/>
                <w:szCs w:val="20"/>
              </w:rPr>
            </w:pPr>
          </w:p>
        </w:tc>
      </w:tr>
      <w:tr w:rsidR="00122562" w:rsidRPr="00570469" w14:paraId="62103A13" w14:textId="77777777" w:rsidTr="009A5E85">
        <w:trPr>
          <w:tblCellSpacing w:w="15" w:type="dxa"/>
        </w:trPr>
        <w:tc>
          <w:tcPr>
            <w:tcW w:w="5220" w:type="dxa"/>
            <w:shd w:val="clear" w:color="auto" w:fill="FDEBCF" w:themeFill="background2" w:themeFillTint="33"/>
            <w:vAlign w:val="center"/>
            <w:hideMark/>
          </w:tcPr>
          <w:p w14:paraId="7077E777"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Impact territorial</w:t>
            </w:r>
            <w:r w:rsidRPr="00570469">
              <w:rPr>
                <w:rFonts w:ascii="Calibri" w:hAnsi="Calibri" w:cs="Calibri"/>
                <w:szCs w:val="20"/>
              </w:rPr>
              <w:t xml:space="preserve"> : Adéquation du projet avec les enjeux du territoire (Loire-Atlantique/Pays de la Loire).</w:t>
            </w:r>
          </w:p>
        </w:tc>
        <w:tc>
          <w:tcPr>
            <w:tcW w:w="0" w:type="auto"/>
            <w:shd w:val="clear" w:color="auto" w:fill="FDEBCF" w:themeFill="background2" w:themeFillTint="33"/>
            <w:vAlign w:val="center"/>
            <w:hideMark/>
          </w:tcPr>
          <w:p w14:paraId="42F7C561"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365BEB8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7F67C3AD"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4ACACD0B"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6128E8F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797D96D4" w14:textId="77777777" w:rsidR="00122562" w:rsidRPr="00570469" w:rsidRDefault="00122562" w:rsidP="008B33F0">
            <w:pPr>
              <w:spacing w:after="0" w:line="278" w:lineRule="auto"/>
              <w:rPr>
                <w:rFonts w:ascii="Calibri" w:hAnsi="Calibri" w:cs="Calibri"/>
                <w:szCs w:val="20"/>
              </w:rPr>
            </w:pPr>
          </w:p>
        </w:tc>
      </w:tr>
      <w:tr w:rsidR="00122562" w:rsidRPr="00570469" w14:paraId="283E743C" w14:textId="77777777" w:rsidTr="009A5E85">
        <w:trPr>
          <w:tblCellSpacing w:w="15" w:type="dxa"/>
        </w:trPr>
        <w:tc>
          <w:tcPr>
            <w:tcW w:w="5220" w:type="dxa"/>
            <w:shd w:val="clear" w:color="auto" w:fill="FDEBCF" w:themeFill="background2" w:themeFillTint="33"/>
            <w:vAlign w:val="center"/>
            <w:hideMark/>
          </w:tcPr>
          <w:p w14:paraId="2390DCDF" w14:textId="77777777" w:rsidR="00122562" w:rsidRPr="00570469" w:rsidRDefault="00122562" w:rsidP="008B33F0">
            <w:pPr>
              <w:spacing w:after="0" w:line="278" w:lineRule="auto"/>
              <w:rPr>
                <w:rFonts w:ascii="Calibri" w:hAnsi="Calibri" w:cs="Calibri"/>
                <w:szCs w:val="20"/>
              </w:rPr>
            </w:pPr>
            <w:r w:rsidRPr="00570469">
              <w:rPr>
                <w:rFonts w:ascii="Calibri" w:hAnsi="Calibri" w:cs="Calibri"/>
                <w:b/>
                <w:bCs/>
                <w:szCs w:val="20"/>
              </w:rPr>
              <w:t>Équipe/Compétences</w:t>
            </w:r>
            <w:r w:rsidRPr="00570469">
              <w:rPr>
                <w:rFonts w:ascii="Calibri" w:hAnsi="Calibri" w:cs="Calibri"/>
                <w:szCs w:val="20"/>
              </w:rPr>
              <w:t xml:space="preserve"> : Ressources humaines mobilisées (porteur·euse seul·e, collectif, recrutements prévus).</w:t>
            </w:r>
          </w:p>
        </w:tc>
        <w:tc>
          <w:tcPr>
            <w:tcW w:w="0" w:type="auto"/>
            <w:shd w:val="clear" w:color="auto" w:fill="FDEBCF" w:themeFill="background2" w:themeFillTint="33"/>
            <w:vAlign w:val="center"/>
            <w:hideMark/>
          </w:tcPr>
          <w:p w14:paraId="0776150E"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8127CD9"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584C649A"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05BC44A3"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22A1C8C7" w14:textId="77777777" w:rsidR="00122562" w:rsidRPr="00570469" w:rsidRDefault="00122562" w:rsidP="008B33F0">
            <w:pPr>
              <w:spacing w:after="0" w:line="278" w:lineRule="auto"/>
              <w:rPr>
                <w:rFonts w:ascii="Calibri" w:hAnsi="Calibri" w:cs="Calibri"/>
                <w:szCs w:val="20"/>
              </w:rPr>
            </w:pPr>
            <w:r w:rsidRPr="00570469">
              <w:rPr>
                <w:rFonts w:ascii="Segoe UI Symbol" w:hAnsi="Segoe UI Symbol" w:cs="Segoe UI Symbol"/>
                <w:szCs w:val="20"/>
              </w:rPr>
              <w:t>☐</w:t>
            </w:r>
          </w:p>
        </w:tc>
        <w:tc>
          <w:tcPr>
            <w:tcW w:w="0" w:type="auto"/>
            <w:shd w:val="clear" w:color="auto" w:fill="FDEBCF" w:themeFill="background2" w:themeFillTint="33"/>
            <w:vAlign w:val="center"/>
            <w:hideMark/>
          </w:tcPr>
          <w:p w14:paraId="33A05089" w14:textId="77777777" w:rsidR="00122562" w:rsidRPr="00570469" w:rsidRDefault="00122562" w:rsidP="008B33F0">
            <w:pPr>
              <w:spacing w:after="0" w:line="278" w:lineRule="auto"/>
              <w:rPr>
                <w:rFonts w:ascii="Calibri" w:hAnsi="Calibri" w:cs="Calibri"/>
                <w:szCs w:val="20"/>
              </w:rPr>
            </w:pPr>
          </w:p>
        </w:tc>
      </w:tr>
      <w:tr w:rsidR="00122562" w:rsidRPr="00570469" w14:paraId="2BBC19D4" w14:textId="77777777" w:rsidTr="009A5E85">
        <w:trPr>
          <w:tblCellSpacing w:w="15" w:type="dxa"/>
        </w:trPr>
        <w:tc>
          <w:tcPr>
            <w:tcW w:w="5220" w:type="dxa"/>
            <w:shd w:val="clear" w:color="auto" w:fill="FDEBCF" w:themeFill="background2" w:themeFillTint="33"/>
            <w:vAlign w:val="center"/>
          </w:tcPr>
          <w:p w14:paraId="7EFDDAD0" w14:textId="77777777" w:rsidR="00122562" w:rsidRPr="00570469" w:rsidRDefault="00122562" w:rsidP="008B33F0">
            <w:pPr>
              <w:spacing w:after="0"/>
              <w:rPr>
                <w:rFonts w:ascii="Calibri" w:hAnsi="Calibri" w:cs="Calibri"/>
                <w:b/>
                <w:bCs/>
                <w:szCs w:val="20"/>
              </w:rPr>
            </w:pPr>
            <w:r>
              <w:rPr>
                <w:rFonts w:ascii="Calibri" w:hAnsi="Calibri" w:cs="Calibri"/>
                <w:b/>
                <w:bCs/>
                <w:szCs w:val="20"/>
              </w:rPr>
              <w:t xml:space="preserve">Outils de pilotage : </w:t>
            </w:r>
            <w:r w:rsidRPr="00570469">
              <w:rPr>
                <w:rFonts w:ascii="Calibri" w:hAnsi="Calibri" w:cs="Calibri"/>
                <w:szCs w:val="20"/>
              </w:rPr>
              <w:t>Budget Prévisionnel à 3 ans, Plan de financement, Plan de trésorerie</w:t>
            </w:r>
          </w:p>
        </w:tc>
        <w:tc>
          <w:tcPr>
            <w:tcW w:w="0" w:type="auto"/>
            <w:shd w:val="clear" w:color="auto" w:fill="FDEBCF" w:themeFill="background2" w:themeFillTint="33"/>
            <w:vAlign w:val="center"/>
          </w:tcPr>
          <w:p w14:paraId="6BC06687"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4F2A4ABE"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2482450D"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349FB806"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6E638FC6" w14:textId="77777777" w:rsidR="00122562" w:rsidRPr="00570469" w:rsidRDefault="00122562" w:rsidP="008B33F0">
            <w:pPr>
              <w:spacing w:after="0"/>
              <w:rPr>
                <w:rFonts w:ascii="Segoe UI Symbol" w:hAnsi="Segoe UI Symbol" w:cs="Segoe UI Symbol"/>
                <w:szCs w:val="20"/>
              </w:rPr>
            </w:pPr>
            <w:r w:rsidRPr="00570469">
              <w:rPr>
                <w:rFonts w:ascii="Segoe UI Symbol" w:hAnsi="Segoe UI Symbol" w:cs="Segoe UI Symbol"/>
                <w:szCs w:val="20"/>
              </w:rPr>
              <w:t>☐</w:t>
            </w:r>
          </w:p>
        </w:tc>
        <w:tc>
          <w:tcPr>
            <w:tcW w:w="0" w:type="auto"/>
            <w:shd w:val="clear" w:color="auto" w:fill="FDEBCF" w:themeFill="background2" w:themeFillTint="33"/>
            <w:vAlign w:val="center"/>
          </w:tcPr>
          <w:p w14:paraId="7C8F97B6" w14:textId="77777777" w:rsidR="00122562" w:rsidRPr="00570469" w:rsidRDefault="00122562" w:rsidP="008B33F0">
            <w:pPr>
              <w:spacing w:after="0"/>
              <w:rPr>
                <w:rFonts w:ascii="Calibri" w:hAnsi="Calibri" w:cs="Calibri"/>
                <w:szCs w:val="20"/>
              </w:rPr>
            </w:pPr>
          </w:p>
        </w:tc>
      </w:tr>
    </w:tbl>
    <w:bookmarkEnd w:id="7"/>
    <w:p w14:paraId="6E6F2F59" w14:textId="22D8D04B" w:rsidR="00122562" w:rsidRPr="00122562" w:rsidRDefault="00317A98" w:rsidP="00122562">
      <w:pPr>
        <w:rPr>
          <w:b/>
          <w:bCs/>
        </w:rPr>
      </w:pPr>
      <w:r w:rsidRPr="00317A98">
        <w:rPr>
          <w:b/>
          <w:bCs/>
          <w:lang w:eastAsia="zh-CN" w:bidi="hi-IN"/>
        </w:rPr>
        <w:t xml:space="preserve">. </w:t>
      </w:r>
    </w:p>
    <w:p w14:paraId="53384123" w14:textId="77777777" w:rsidR="00122562" w:rsidRPr="00122562" w:rsidRDefault="00122562" w:rsidP="00122562"/>
    <w:p w14:paraId="7E52FB6B" w14:textId="77777777" w:rsidR="00122562" w:rsidRPr="00122562" w:rsidRDefault="00122562" w:rsidP="00122562"/>
    <w:p w14:paraId="7B25E58C" w14:textId="77777777" w:rsidR="00122562" w:rsidRPr="00122562" w:rsidRDefault="00122562" w:rsidP="00122562"/>
    <w:p w14:paraId="01967A81" w14:textId="77E4174E" w:rsidR="00122562" w:rsidRPr="00122562" w:rsidRDefault="00A154DE" w:rsidP="00122562">
      <w:pPr>
        <w:pStyle w:val="Titre2"/>
        <w:rPr>
          <w:rFonts w:ascii="Arial" w:hAnsi="Arial" w:cs="Arial"/>
        </w:rPr>
      </w:pPr>
      <w:r w:rsidRPr="00CA558E">
        <w:rPr>
          <w:rFonts w:ascii="Arial" w:hAnsi="Arial" w:cs="Arial"/>
        </w:rPr>
        <w:lastRenderedPageBreak/>
        <w:t>IDENTIFICATION</w:t>
      </w:r>
      <w:bookmarkEnd w:id="8"/>
      <w:bookmarkEnd w:id="9"/>
      <w:bookmarkEnd w:id="10"/>
    </w:p>
    <w:p w14:paraId="72AC85C3" w14:textId="1F7EF82D" w:rsidR="00317A98" w:rsidRPr="003575B6" w:rsidRDefault="00317A98" w:rsidP="00317A98">
      <w:pPr>
        <w:spacing w:after="0"/>
        <w:rPr>
          <w:rFonts w:ascii="Zilla Slab" w:hAnsi="Zilla Slab" w:cs="Calibri"/>
          <w:b/>
          <w:bCs/>
          <w:color w:val="E6224C" w:themeColor="accent2"/>
          <w:sz w:val="24"/>
          <w:szCs w:val="24"/>
        </w:rPr>
      </w:pPr>
      <w:r w:rsidRPr="003575B6">
        <w:rPr>
          <w:rFonts w:ascii="Zilla Slab" w:hAnsi="Zilla Slab" w:cs="Calibri"/>
          <w:b/>
          <w:bCs/>
          <w:color w:val="E6224C" w:themeColor="accent2"/>
          <w:sz w:val="24"/>
          <w:szCs w:val="24"/>
        </w:rPr>
        <w:t>Comment avez-vous connu l’</w:t>
      </w:r>
      <w:r w:rsidR="00187A97" w:rsidRPr="003575B6">
        <w:rPr>
          <w:rFonts w:ascii="Zilla Slab" w:hAnsi="Zilla Slab" w:cs="Calibri"/>
          <w:b/>
          <w:bCs/>
          <w:color w:val="E6224C" w:themeColor="accent2"/>
          <w:sz w:val="24"/>
          <w:szCs w:val="24"/>
        </w:rPr>
        <w:t>I</w:t>
      </w:r>
      <w:r w:rsidRPr="003575B6">
        <w:rPr>
          <w:rFonts w:ascii="Zilla Slab" w:hAnsi="Zilla Slab" w:cs="Calibri"/>
          <w:b/>
          <w:bCs/>
          <w:color w:val="E6224C" w:themeColor="accent2"/>
          <w:sz w:val="24"/>
          <w:szCs w:val="24"/>
        </w:rPr>
        <w:t>ncubateur des Ecossolies ?</w:t>
      </w:r>
    </w:p>
    <w:p w14:paraId="1D8862BA" w14:textId="77777777" w:rsidR="00187A97" w:rsidRPr="003575B6" w:rsidRDefault="00187A97" w:rsidP="00187A97">
      <w:pPr>
        <w:spacing w:after="0" w:line="278" w:lineRule="auto"/>
        <w:rPr>
          <w:rFonts w:ascii="Zilla Slab" w:hAnsi="Zilla Slab" w:cs="Calibri"/>
          <w:szCs w:val="20"/>
        </w:rPr>
      </w:pPr>
      <w:r w:rsidRPr="003575B6">
        <w:rPr>
          <w:rFonts w:ascii="Zilla Slab" w:hAnsi="Zilla Slab" w:cs="Segoe UI Symbol"/>
          <w:szCs w:val="20"/>
        </w:rPr>
        <w:t xml:space="preserve">☐ </w:t>
      </w:r>
      <w:r w:rsidR="00317A98" w:rsidRPr="003575B6">
        <w:rPr>
          <w:rFonts w:ascii="Zilla Slab" w:hAnsi="Zilla Slab" w:cs="Calibri"/>
          <w:szCs w:val="20"/>
        </w:rPr>
        <w:t>Bouche à oreilles</w:t>
      </w:r>
      <w:r w:rsidRPr="003575B6">
        <w:rPr>
          <w:rFonts w:ascii="Zilla Slab" w:hAnsi="Zilla Slab" w:cs="Calibri"/>
          <w:szCs w:val="20"/>
        </w:rPr>
        <w:tab/>
      </w:r>
      <w:r w:rsidRPr="003575B6">
        <w:rPr>
          <w:rFonts w:ascii="Zilla Slab" w:hAnsi="Zilla Slab" w:cs="Calibri"/>
          <w:szCs w:val="20"/>
        </w:rPr>
        <w:tab/>
      </w:r>
      <w:r w:rsidRPr="003575B6">
        <w:rPr>
          <w:rFonts w:ascii="Zilla Slab" w:hAnsi="Zilla Slab" w:cs="Segoe UI Symbol"/>
          <w:szCs w:val="20"/>
        </w:rPr>
        <w:t xml:space="preserve">☐ </w:t>
      </w:r>
      <w:r w:rsidRPr="003575B6">
        <w:rPr>
          <w:rFonts w:ascii="Zilla Slab" w:hAnsi="Zilla Slab" w:cs="Calibri"/>
          <w:szCs w:val="20"/>
        </w:rPr>
        <w:t>Recherches sur internet</w:t>
      </w:r>
    </w:p>
    <w:p w14:paraId="2D9C750A" w14:textId="77777777" w:rsidR="00187A97" w:rsidRPr="003575B6" w:rsidRDefault="00187A97" w:rsidP="00187A97">
      <w:pPr>
        <w:spacing w:after="0" w:line="278" w:lineRule="auto"/>
        <w:rPr>
          <w:rFonts w:ascii="Zilla Slab" w:hAnsi="Zilla Slab" w:cs="Calibri"/>
          <w:szCs w:val="20"/>
        </w:rPr>
      </w:pPr>
      <w:r w:rsidRPr="003575B6">
        <w:rPr>
          <w:rFonts w:ascii="Zilla Slab" w:hAnsi="Zilla Slab" w:cs="Segoe UI Symbol"/>
          <w:szCs w:val="20"/>
        </w:rPr>
        <w:t xml:space="preserve">☐ </w:t>
      </w:r>
      <w:r w:rsidR="00317A98" w:rsidRPr="003575B6">
        <w:rPr>
          <w:rFonts w:ascii="Zilla Slab" w:hAnsi="Zilla Slab" w:cs="Calibri"/>
          <w:szCs w:val="20"/>
        </w:rPr>
        <w:t>Réseaux sociaux</w:t>
      </w:r>
      <w:r w:rsidRPr="003575B6">
        <w:rPr>
          <w:rFonts w:ascii="Zilla Slab" w:hAnsi="Zilla Slab" w:cs="Calibri"/>
          <w:szCs w:val="20"/>
        </w:rPr>
        <w:tab/>
      </w:r>
      <w:r w:rsidRPr="003575B6">
        <w:rPr>
          <w:rFonts w:ascii="Zilla Slab" w:hAnsi="Zilla Slab" w:cs="Calibri"/>
          <w:szCs w:val="20"/>
        </w:rPr>
        <w:tab/>
      </w:r>
      <w:r w:rsidRPr="003575B6">
        <w:rPr>
          <w:rFonts w:ascii="Zilla Slab" w:hAnsi="Zilla Slab" w:cs="Segoe UI Symbol"/>
          <w:szCs w:val="20"/>
        </w:rPr>
        <w:t>☐</w:t>
      </w:r>
      <w:r w:rsidRPr="003575B6">
        <w:rPr>
          <w:rFonts w:ascii="Zilla Slab" w:hAnsi="Zilla Slab" w:cs="Calibri"/>
          <w:szCs w:val="20"/>
        </w:rPr>
        <w:t xml:space="preserve"> Autres : (précisez : ____________________________)</w:t>
      </w:r>
    </w:p>
    <w:p w14:paraId="7A048EF9" w14:textId="77777777" w:rsidR="00187A97" w:rsidRPr="003575B6" w:rsidRDefault="00187A97" w:rsidP="00187A97">
      <w:pPr>
        <w:spacing w:after="0" w:line="278" w:lineRule="auto"/>
        <w:rPr>
          <w:rFonts w:ascii="Zilla Slab" w:hAnsi="Zilla Slab" w:cs="Calibri"/>
          <w:szCs w:val="20"/>
        </w:rPr>
      </w:pPr>
      <w:r w:rsidRPr="003575B6">
        <w:rPr>
          <w:rFonts w:ascii="Zilla Slab" w:hAnsi="Zilla Slab" w:cs="Segoe UI Symbol"/>
          <w:szCs w:val="20"/>
        </w:rPr>
        <w:t xml:space="preserve">☐ </w:t>
      </w:r>
      <w:r w:rsidRPr="003575B6">
        <w:rPr>
          <w:rFonts w:ascii="Zilla Slab" w:hAnsi="Zilla Slab" w:cs="Calibri"/>
          <w:szCs w:val="20"/>
        </w:rPr>
        <w:t xml:space="preserve">Suite à un évènement des Ecossolies </w:t>
      </w:r>
      <w:r w:rsidRPr="003575B6">
        <w:rPr>
          <w:rFonts w:ascii="Zilla Slab" w:hAnsi="Zilla Slab" w:cs="Calibri"/>
          <w:sz w:val="16"/>
          <w:szCs w:val="16"/>
        </w:rPr>
        <w:t>(Demain(s) Mode(s) d’Emploi(s), l'Autre Marché, la Braderie, la Folie des plantes)</w:t>
      </w:r>
    </w:p>
    <w:p w14:paraId="1BEDE6BD" w14:textId="06D4FB8C" w:rsidR="00187A97" w:rsidRPr="003575B6" w:rsidRDefault="00187A97" w:rsidP="00187A97">
      <w:pPr>
        <w:spacing w:after="0" w:line="278" w:lineRule="auto"/>
        <w:rPr>
          <w:rFonts w:ascii="Zilla Slab" w:hAnsi="Zilla Slab" w:cs="Calibri"/>
          <w:szCs w:val="20"/>
        </w:rPr>
      </w:pPr>
      <w:r w:rsidRPr="003575B6">
        <w:rPr>
          <w:rFonts w:ascii="Zilla Slab" w:hAnsi="Zilla Slab" w:cs="Segoe UI Symbol"/>
          <w:szCs w:val="20"/>
        </w:rPr>
        <w:t xml:space="preserve">☐ </w:t>
      </w:r>
      <w:r w:rsidRPr="003575B6">
        <w:rPr>
          <w:rFonts w:ascii="Zilla Slab" w:hAnsi="Zilla Slab" w:cs="Calibri"/>
          <w:szCs w:val="20"/>
        </w:rPr>
        <w:t>Organisme partenaire des Ecossolies : (précisez :_________________________________)</w:t>
      </w:r>
    </w:p>
    <w:p w14:paraId="6338182E" w14:textId="77777777" w:rsidR="00187A97" w:rsidRPr="003575B6" w:rsidRDefault="00187A97" w:rsidP="00187A97">
      <w:pPr>
        <w:spacing w:after="0"/>
        <w:rPr>
          <w:rFonts w:ascii="Zilla Slab" w:hAnsi="Zilla Slab" w:cs="Calibri"/>
          <w:szCs w:val="20"/>
        </w:rPr>
      </w:pPr>
    </w:p>
    <w:p w14:paraId="7E9923F1" w14:textId="075F5D87" w:rsidR="0015138B" w:rsidRPr="00805D73" w:rsidRDefault="00A154DE" w:rsidP="0015138B">
      <w:pPr>
        <w:pStyle w:val="chapeau"/>
        <w:spacing w:before="0"/>
        <w:jc w:val="both"/>
        <w:rPr>
          <w:rFonts w:ascii="Zilla Slab" w:hAnsi="Zilla Slab" w:cs="Calibri"/>
        </w:rPr>
      </w:pPr>
      <w:r w:rsidRPr="003575B6">
        <w:rPr>
          <w:rFonts w:ascii="Zilla Slab" w:hAnsi="Zilla Slab" w:cs="Calibri"/>
          <w:b/>
          <w:bCs/>
          <w:color w:val="E6224C" w:themeColor="accent2"/>
        </w:rPr>
        <w:t>Merci de remplir tous les</w:t>
      </w:r>
      <w:r w:rsidRPr="00805D73">
        <w:rPr>
          <w:rFonts w:ascii="Zilla Slab" w:hAnsi="Zilla Slab" w:cs="Calibri"/>
          <w:b/>
          <w:bCs/>
          <w:color w:val="E6224C" w:themeColor="accent2"/>
        </w:rPr>
        <w:t xml:space="preserve"> champs pour chaque porteur.euse de projet</w:t>
      </w:r>
      <w:r w:rsidR="00187A97" w:rsidRPr="00805D73">
        <w:rPr>
          <w:rFonts w:ascii="Zilla Slab" w:hAnsi="Zilla Slab" w:cs="Calibri"/>
          <w:b/>
          <w:bCs/>
          <w:color w:val="E6224C" w:themeColor="accent2"/>
        </w:rPr>
        <w:t xml:space="preserve"> (ajouter des pages si nécessaire)</w:t>
      </w:r>
      <w:r w:rsidR="0015138B" w:rsidRPr="00805D73">
        <w:rPr>
          <w:rFonts w:ascii="Zilla Slab" w:hAnsi="Zilla Slab" w:cs="Calibri"/>
          <w:b/>
          <w:bCs/>
          <w:color w:val="E6224C" w:themeColor="accent2"/>
        </w:rPr>
        <w:t>.</w:t>
      </w:r>
      <w:r w:rsidR="0015138B" w:rsidRPr="00805D73">
        <w:rPr>
          <w:rFonts w:ascii="Zilla Slab" w:hAnsi="Zilla Slab" w:cs="Calibri"/>
          <w:color w:val="E6224C" w:themeColor="accent2"/>
        </w:rPr>
        <w:t xml:space="preserve"> </w:t>
      </w:r>
      <w:r w:rsidR="0015138B" w:rsidRPr="00805D73">
        <w:rPr>
          <w:rFonts w:ascii="Zilla Slab" w:hAnsi="Zilla Slab" w:cs="Calibri"/>
          <w:i/>
          <w:iCs/>
          <w:sz w:val="18"/>
          <w:szCs w:val="18"/>
        </w:rPr>
        <w:t>Ces informations seront utilisées de manière anonymisée pour améliorer notre accompagnement. Conformément au RGPD, vous pouvez demander leur suppression.</w:t>
      </w:r>
    </w:p>
    <w:p w14:paraId="6C0AB608" w14:textId="0CB88BB0"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Style w:val="Policepardfaut1"/>
          <w:rFonts w:ascii="Zilla Slab" w:hAnsi="Zilla Slab" w:cs="Arial"/>
          <w:b/>
          <w:bCs/>
          <w:i/>
          <w:iCs/>
          <w:sz w:val="22"/>
          <w:szCs w:val="22"/>
        </w:rPr>
      </w:pPr>
      <w:r w:rsidRPr="00805D73">
        <w:rPr>
          <w:rStyle w:val="Policepardfaut1"/>
          <w:rFonts w:ascii="Zilla Slab" w:hAnsi="Zilla Slab" w:cs="Arial"/>
          <w:b/>
          <w:bCs/>
          <w:i/>
          <w:iCs/>
          <w:sz w:val="22"/>
          <w:szCs w:val="22"/>
        </w:rPr>
        <w:t>Porteur.euse de projet A</w:t>
      </w:r>
    </w:p>
    <w:p w14:paraId="326F5247"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Nom : ________________________</w:t>
      </w:r>
      <w:r w:rsidRPr="00805D73">
        <w:rPr>
          <w:rFonts w:ascii="Zilla Slab" w:hAnsi="Zilla Slab" w:cs="Arial"/>
          <w:sz w:val="18"/>
        </w:rPr>
        <w:tab/>
        <w:t>Prénom : _____________________</w:t>
      </w:r>
    </w:p>
    <w:p w14:paraId="73B429F5"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Âge : _____ ans</w:t>
      </w:r>
    </w:p>
    <w:p w14:paraId="61BA96BC"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xml:space="preserve">Code postal de résidence : _______________ </w:t>
      </w:r>
      <w:r w:rsidRPr="00805D73">
        <w:rPr>
          <w:rFonts w:ascii="Zilla Slab" w:hAnsi="Zilla Slab" w:cs="Arial"/>
          <w:sz w:val="18"/>
        </w:rPr>
        <w:tab/>
        <w:t>Nom du quartier : ____________</w:t>
      </w:r>
    </w:p>
    <w:p w14:paraId="4E359884"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Email : ______________________________</w:t>
      </w:r>
      <w:r w:rsidRPr="00805D73">
        <w:rPr>
          <w:rFonts w:ascii="Zilla Slab" w:hAnsi="Zilla Slab" w:cs="Arial"/>
          <w:sz w:val="18"/>
        </w:rPr>
        <w:tab/>
        <w:t>Tel : ________________________</w:t>
      </w:r>
    </w:p>
    <w:p w14:paraId="7928E135" w14:textId="77777777" w:rsidR="0015138B" w:rsidRPr="00805D73" w:rsidRDefault="0015138B" w:rsidP="00E33E5F">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spacing w:before="0" w:after="0"/>
        <w:rPr>
          <w:rFonts w:ascii="Zilla Slab" w:hAnsi="Zilla Slab" w:cs="Arial"/>
          <w:sz w:val="18"/>
        </w:rPr>
      </w:pPr>
    </w:p>
    <w:p w14:paraId="3054A59E"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20"/>
          <w:szCs w:val="40"/>
        </w:rPr>
        <w:t>Statut :</w:t>
      </w:r>
      <w:r w:rsidRPr="00805D73">
        <w:rPr>
          <w:rFonts w:ascii="Zilla Slab" w:hAnsi="Zilla Slab" w:cs="Arial"/>
          <w:sz w:val="18"/>
        </w:rPr>
        <w:br/>
      </w:r>
      <w:bookmarkStart w:id="11" w:name="_Hlk225333419"/>
      <w:r w:rsidRPr="00805D73">
        <w:rPr>
          <w:rFonts w:ascii="Zilla Slab" w:hAnsi="Zilla Slab" w:cs="Segoe UI Symbol"/>
          <w:sz w:val="18"/>
        </w:rPr>
        <w:t>☐</w:t>
      </w:r>
      <w:bookmarkEnd w:id="11"/>
      <w:r w:rsidRPr="00805D73">
        <w:rPr>
          <w:rFonts w:ascii="Zilla Slab" w:hAnsi="Zilla Slab" w:cs="Arial"/>
          <w:sz w:val="18"/>
        </w:rPr>
        <w:t xml:space="preserve"> Cheucheur.euse d’emploi </w:t>
      </w:r>
      <w:r w:rsidRPr="00805D73">
        <w:rPr>
          <w:rFonts w:ascii="Zilla Slab" w:hAnsi="Zilla Slab" w:cs="Arial"/>
          <w:sz w:val="18"/>
        </w:rPr>
        <w:tab/>
      </w:r>
      <w:r w:rsidRPr="00805D73">
        <w:rPr>
          <w:rFonts w:ascii="Zilla Slab" w:hAnsi="Zilla Slab" w:cs="Arial"/>
          <w:sz w:val="18"/>
        </w:rPr>
        <w:tab/>
      </w:r>
      <w:r w:rsidRPr="00805D73">
        <w:rPr>
          <w:rFonts w:ascii="Zilla Slab" w:hAnsi="Zilla Slab" w:cs="Segoe UI Symbol"/>
          <w:sz w:val="18"/>
        </w:rPr>
        <w:t>☐</w:t>
      </w:r>
      <w:r w:rsidRPr="00805D73">
        <w:rPr>
          <w:rFonts w:ascii="Zilla Slab" w:hAnsi="Zilla Slab" w:cs="Arial"/>
          <w:sz w:val="18"/>
        </w:rPr>
        <w:t xml:space="preserve"> Pause professionnelle / En disponibilité</w:t>
      </w:r>
    </w:p>
    <w:p w14:paraId="3A625F83"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Salarié·e  → Nombre d’heure/semaine : ________</w:t>
      </w:r>
    </w:p>
    <w:p w14:paraId="6AF6F882"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Étudiant·e/En formation  → Nombre d’heure/semaine : _______</w:t>
      </w:r>
    </w:p>
    <w:p w14:paraId="1FA87DDA" w14:textId="77777777" w:rsidR="0015138B" w:rsidRPr="00805D73"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Travailleur.euse non salarié.e → Nombre d’heure/semaine : _____</w:t>
      </w:r>
    </w:p>
    <w:p w14:paraId="1DF0D9F5" w14:textId="77777777" w:rsidR="0015138B" w:rsidRPr="003575B6"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w:t>
      </w:r>
      <w:r w:rsidRPr="003575B6">
        <w:rPr>
          <w:rFonts w:ascii="Zilla Slab" w:hAnsi="Zilla Slab" w:cs="Arial"/>
          <w:sz w:val="18"/>
        </w:rPr>
        <w:t xml:space="preserve">Autre : ________________ </w:t>
      </w:r>
    </w:p>
    <w:p w14:paraId="3BE6439A" w14:textId="02EDD3DC" w:rsidR="0015138B" w:rsidRPr="003575B6" w:rsidRDefault="00E33E5F"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3575B6">
        <w:rPr>
          <w:rFonts w:ascii="Zilla Slab" w:hAnsi="Zilla Slab" w:cs="Arial"/>
          <w:sz w:val="18"/>
        </w:rPr>
        <w:t xml:space="preserve">* </w:t>
      </w:r>
      <w:r w:rsidR="0015138B" w:rsidRPr="003575B6">
        <w:rPr>
          <w:rFonts w:ascii="Zilla Slab" w:hAnsi="Zilla Slab" w:cs="Arial"/>
          <w:sz w:val="18"/>
        </w:rPr>
        <w:t>Temps consacré au projet (heures/semaine) : _______ h</w:t>
      </w:r>
    </w:p>
    <w:p w14:paraId="0BBC3C3F" w14:textId="77777777" w:rsidR="0015138B" w:rsidRPr="003575B6" w:rsidRDefault="0015138B"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3575B6">
        <w:rPr>
          <w:rFonts w:ascii="Zilla Slab" w:hAnsi="Zilla Slab" w:cs="Arial"/>
          <w:sz w:val="18"/>
        </w:rPr>
        <w:t xml:space="preserve">Niveau d’études : </w:t>
      </w:r>
      <w:r w:rsidRPr="003575B6">
        <w:rPr>
          <w:rFonts w:ascii="Zilla Slab" w:hAnsi="Zilla Slab" w:cs="Segoe UI Symbol"/>
          <w:sz w:val="18"/>
        </w:rPr>
        <w:t>☐</w:t>
      </w:r>
      <w:r w:rsidRPr="003575B6">
        <w:rPr>
          <w:rFonts w:ascii="Zilla Slab" w:hAnsi="Zilla Slab" w:cs="Arial"/>
          <w:sz w:val="18"/>
        </w:rPr>
        <w:t xml:space="preserve"> Sans diplôme </w:t>
      </w:r>
      <w:r w:rsidRPr="003575B6">
        <w:rPr>
          <w:rFonts w:ascii="Zilla Slab" w:hAnsi="Zilla Slab" w:cs="Segoe UI Symbol"/>
          <w:sz w:val="18"/>
        </w:rPr>
        <w:t>☐</w:t>
      </w:r>
      <w:r w:rsidRPr="003575B6">
        <w:rPr>
          <w:rFonts w:ascii="Zilla Slab" w:hAnsi="Zilla Slab" w:cs="Arial"/>
          <w:sz w:val="18"/>
        </w:rPr>
        <w:t xml:space="preserve"> CAP-BEP </w:t>
      </w:r>
      <w:r w:rsidRPr="003575B6">
        <w:rPr>
          <w:rFonts w:ascii="Zilla Slab" w:hAnsi="Zilla Slab" w:cs="Segoe UI Symbol"/>
          <w:sz w:val="18"/>
        </w:rPr>
        <w:t>☐</w:t>
      </w:r>
      <w:r w:rsidRPr="003575B6">
        <w:rPr>
          <w:rFonts w:ascii="Zilla Slab" w:hAnsi="Zilla Slab" w:cs="Arial"/>
          <w:sz w:val="18"/>
        </w:rPr>
        <w:t xml:space="preserve"> Bac </w:t>
      </w:r>
      <w:r w:rsidRPr="003575B6">
        <w:rPr>
          <w:rFonts w:ascii="Zilla Slab" w:hAnsi="Zilla Slab" w:cs="Segoe UI Symbol"/>
          <w:sz w:val="18"/>
        </w:rPr>
        <w:t>☐</w:t>
      </w:r>
      <w:r w:rsidRPr="003575B6">
        <w:rPr>
          <w:rFonts w:ascii="Zilla Slab" w:hAnsi="Zilla Slab" w:cs="Arial"/>
          <w:sz w:val="18"/>
        </w:rPr>
        <w:t xml:space="preserve"> Bac+2 </w:t>
      </w:r>
      <w:r w:rsidRPr="003575B6">
        <w:rPr>
          <w:rFonts w:ascii="Zilla Slab" w:hAnsi="Zilla Slab" w:cs="Segoe UI Symbol"/>
          <w:sz w:val="18"/>
        </w:rPr>
        <w:t>☐</w:t>
      </w:r>
      <w:r w:rsidRPr="003575B6">
        <w:rPr>
          <w:rFonts w:ascii="Zilla Slab" w:hAnsi="Zilla Slab" w:cs="Arial"/>
          <w:sz w:val="18"/>
        </w:rPr>
        <w:t xml:space="preserve"> Bac+5 </w:t>
      </w:r>
      <w:r w:rsidRPr="003575B6">
        <w:rPr>
          <w:rFonts w:ascii="Zilla Slab" w:hAnsi="Zilla Slab" w:cs="Segoe UI Symbol"/>
          <w:sz w:val="18"/>
        </w:rPr>
        <w:t>☐</w:t>
      </w:r>
      <w:r w:rsidRPr="003575B6">
        <w:rPr>
          <w:rFonts w:ascii="Zilla Slab" w:hAnsi="Zilla Slab" w:cs="Arial"/>
          <w:sz w:val="18"/>
        </w:rPr>
        <w:t xml:space="preserve"> Doctorat </w:t>
      </w:r>
    </w:p>
    <w:p w14:paraId="4F5FF36F" w14:textId="39B303D7" w:rsidR="0015138B" w:rsidRPr="003575B6" w:rsidRDefault="00E33E5F" w:rsidP="00E33E5F">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3575B6">
        <w:rPr>
          <w:rFonts w:ascii="Zilla Slab" w:hAnsi="Zilla Slab" w:cs="Arial"/>
          <w:sz w:val="18"/>
        </w:rPr>
        <w:t xml:space="preserve">* </w:t>
      </w:r>
      <w:r w:rsidR="0015138B" w:rsidRPr="003575B6">
        <w:rPr>
          <w:rFonts w:ascii="Zilla Slab" w:hAnsi="Zilla Slab" w:cs="Arial"/>
          <w:sz w:val="18"/>
        </w:rPr>
        <w:t xml:space="preserve">Expérience dans l’ESS : </w:t>
      </w:r>
      <w:r w:rsidR="0015138B" w:rsidRPr="003575B6">
        <w:rPr>
          <w:rFonts w:ascii="Zilla Slab" w:hAnsi="Zilla Slab" w:cs="Segoe UI Symbol"/>
          <w:sz w:val="18"/>
        </w:rPr>
        <w:t>☐</w:t>
      </w:r>
      <w:r w:rsidR="0015138B" w:rsidRPr="003575B6">
        <w:rPr>
          <w:rFonts w:ascii="Zilla Slab" w:hAnsi="Zilla Slab" w:cs="Arial"/>
          <w:sz w:val="18"/>
        </w:rPr>
        <w:t xml:space="preserve"> Oui → Précisions : ___________________________  </w:t>
      </w:r>
      <w:r w:rsidR="0015138B" w:rsidRPr="003575B6">
        <w:rPr>
          <w:rFonts w:ascii="Zilla Slab" w:hAnsi="Zilla Slab" w:cs="Arial"/>
          <w:sz w:val="18"/>
        </w:rPr>
        <w:tab/>
        <w:t xml:space="preserve"> </w:t>
      </w:r>
      <w:r w:rsidR="0015138B" w:rsidRPr="003575B6">
        <w:rPr>
          <w:rFonts w:ascii="Zilla Slab" w:hAnsi="Zilla Slab" w:cs="Segoe UI Symbol"/>
          <w:sz w:val="18"/>
        </w:rPr>
        <w:t>☐</w:t>
      </w:r>
      <w:r w:rsidR="0015138B" w:rsidRPr="003575B6">
        <w:rPr>
          <w:rFonts w:ascii="Zilla Slab" w:hAnsi="Zilla Slab" w:cs="Arial"/>
          <w:sz w:val="18"/>
        </w:rPr>
        <w:t xml:space="preserve"> Non </w:t>
      </w:r>
    </w:p>
    <w:p w14:paraId="2F0ACC28" w14:textId="46271267" w:rsidR="0015138B" w:rsidRPr="00805D73" w:rsidRDefault="00E33E5F" w:rsidP="0015138B">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3575B6">
        <w:rPr>
          <w:rFonts w:ascii="Zilla Slab" w:hAnsi="Zilla Slab" w:cs="Arial"/>
          <w:sz w:val="18"/>
        </w:rPr>
        <w:t xml:space="preserve">* </w:t>
      </w:r>
      <w:r w:rsidR="0015138B" w:rsidRPr="003575B6">
        <w:rPr>
          <w:rFonts w:ascii="Zilla Slab" w:hAnsi="Zilla Slab" w:cs="Arial"/>
          <w:sz w:val="18"/>
        </w:rPr>
        <w:t xml:space="preserve">Êtes-vous impliqué·e dans des réseaux locaux (associations, collectifs, etc.) ? </w:t>
      </w:r>
      <w:r w:rsidR="0015138B" w:rsidRPr="003575B6">
        <w:rPr>
          <w:rFonts w:ascii="Zilla Slab" w:hAnsi="Zilla Slab" w:cs="Segoe UI Symbol"/>
          <w:sz w:val="18"/>
        </w:rPr>
        <w:t>☐</w:t>
      </w:r>
      <w:r w:rsidR="0015138B" w:rsidRPr="003575B6">
        <w:rPr>
          <w:rFonts w:ascii="Zilla Slab" w:hAnsi="Zilla Slab" w:cs="Arial"/>
          <w:sz w:val="18"/>
        </w:rPr>
        <w:t xml:space="preserve"> Oui </w:t>
      </w:r>
      <w:r w:rsidR="0015138B" w:rsidRPr="003575B6">
        <w:rPr>
          <w:rFonts w:ascii="Zilla Slab" w:hAnsi="Zilla Slab" w:cs="Arial"/>
          <w:sz w:val="18"/>
        </w:rPr>
        <w:tab/>
        <w:t xml:space="preserve"> </w:t>
      </w:r>
      <w:r w:rsidR="0015138B" w:rsidRPr="003575B6">
        <w:rPr>
          <w:rFonts w:ascii="Zilla Slab" w:hAnsi="Zilla Slab" w:cs="Segoe UI Symbol"/>
          <w:sz w:val="18"/>
        </w:rPr>
        <w:t>☐</w:t>
      </w:r>
      <w:r w:rsidR="0015138B" w:rsidRPr="003575B6">
        <w:rPr>
          <w:rFonts w:ascii="Zilla Slab" w:hAnsi="Zilla Slab" w:cs="Arial"/>
          <w:sz w:val="18"/>
        </w:rPr>
        <w:t xml:space="preserve"> Non </w:t>
      </w:r>
      <w:r w:rsidR="0015138B" w:rsidRPr="003575B6">
        <w:rPr>
          <w:rFonts w:ascii="Zilla Slab" w:hAnsi="Zilla Slab" w:cs="Arial"/>
          <w:sz w:val="18"/>
        </w:rPr>
        <w:br/>
        <w:t>Si oui, lesquels : _________________________________</w:t>
      </w:r>
    </w:p>
    <w:p w14:paraId="24E7C99A" w14:textId="77777777" w:rsidR="00122562" w:rsidRPr="00122562"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spacing w:before="0" w:after="0"/>
        <w:rPr>
          <w:rFonts w:asciiTheme="minorHAnsi" w:hAnsiTheme="minorHAnsi" w:cstheme="minorHAnsi"/>
          <w:sz w:val="10"/>
          <w:szCs w:val="10"/>
        </w:rPr>
      </w:pPr>
    </w:p>
    <w:p w14:paraId="4026BE55" w14:textId="77777777" w:rsidR="00187A97" w:rsidRPr="00805D73" w:rsidRDefault="00187A97" w:rsidP="00187A97">
      <w:pPr>
        <w:pStyle w:val="chapeau"/>
        <w:spacing w:before="0"/>
        <w:jc w:val="both"/>
        <w:rPr>
          <w:rFonts w:ascii="Zilla Slab" w:hAnsi="Zilla Slab" w:cs="Calibri"/>
        </w:rPr>
      </w:pPr>
    </w:p>
    <w:p w14:paraId="17BF372E" w14:textId="77777777" w:rsidR="00122562" w:rsidRPr="00805D73" w:rsidRDefault="00122562" w:rsidP="00122562">
      <w:pPr>
        <w:rPr>
          <w:rFonts w:ascii="Zilla Slab" w:hAnsi="Zilla Slab" w:cs="Calibri"/>
          <w:b/>
          <w:bCs/>
          <w:i/>
          <w:iCs/>
          <w:szCs w:val="20"/>
        </w:rPr>
      </w:pPr>
      <w:bookmarkStart w:id="12" w:name="_Hlk225334620"/>
      <w:r w:rsidRPr="003575B6">
        <w:rPr>
          <w:rFonts w:ascii="Zilla Slab" w:hAnsi="Zilla Slab" w:cs="Calibri"/>
          <w:b/>
          <w:bCs/>
          <w:i/>
          <w:iCs/>
          <w:szCs w:val="20"/>
        </w:rPr>
        <w:t>Identifier rapidement votre niveau de maîtrise des compétences clés suivantes :</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DEBCF" w:themeFill="background2" w:themeFillTint="33"/>
        <w:tblCellMar>
          <w:top w:w="15" w:type="dxa"/>
          <w:left w:w="15" w:type="dxa"/>
          <w:bottom w:w="15" w:type="dxa"/>
          <w:right w:w="15" w:type="dxa"/>
        </w:tblCellMar>
        <w:tblLook w:val="04A0" w:firstRow="1" w:lastRow="0" w:firstColumn="1" w:lastColumn="0" w:noHBand="0" w:noVBand="1"/>
      </w:tblPr>
      <w:tblGrid>
        <w:gridCol w:w="4248"/>
        <w:gridCol w:w="1134"/>
        <w:gridCol w:w="1134"/>
        <w:gridCol w:w="1276"/>
        <w:gridCol w:w="30"/>
        <w:gridCol w:w="1167"/>
      </w:tblGrid>
      <w:tr w:rsidR="00122562" w:rsidRPr="00472065" w14:paraId="16AA95A0" w14:textId="77777777" w:rsidTr="00122562">
        <w:trPr>
          <w:tblHeader/>
          <w:tblCellSpacing w:w="15" w:type="dxa"/>
        </w:trPr>
        <w:tc>
          <w:tcPr>
            <w:tcW w:w="4203" w:type="dxa"/>
            <w:shd w:val="clear" w:color="auto" w:fill="FDEBCF" w:themeFill="background2" w:themeFillTint="33"/>
            <w:vAlign w:val="center"/>
            <w:hideMark/>
          </w:tcPr>
          <w:p w14:paraId="1DB490A4" w14:textId="77777777" w:rsidR="00122562" w:rsidRPr="00423ACF" w:rsidRDefault="00122562" w:rsidP="008B33F0">
            <w:pPr>
              <w:spacing w:after="0"/>
              <w:jc w:val="left"/>
              <w:rPr>
                <w:rFonts w:ascii="Calibri" w:hAnsi="Calibri" w:cs="Calibri"/>
                <w:b/>
                <w:bCs/>
                <w:sz w:val="18"/>
              </w:rPr>
            </w:pPr>
            <w:r w:rsidRPr="00423ACF">
              <w:rPr>
                <w:rFonts w:ascii="Calibri" w:hAnsi="Calibri" w:cs="Calibri"/>
                <w:b/>
                <w:bCs/>
                <w:sz w:val="18"/>
              </w:rPr>
              <w:t>Compétence</w:t>
            </w:r>
            <w:r w:rsidRPr="00472065">
              <w:rPr>
                <w:rFonts w:ascii="Calibri" w:hAnsi="Calibri" w:cs="Calibri"/>
                <w:b/>
                <w:bCs/>
                <w:sz w:val="18"/>
              </w:rPr>
              <w:t>s</w:t>
            </w:r>
          </w:p>
        </w:tc>
        <w:tc>
          <w:tcPr>
            <w:tcW w:w="1104" w:type="dxa"/>
            <w:shd w:val="clear" w:color="auto" w:fill="FDEBCF" w:themeFill="background2" w:themeFillTint="33"/>
          </w:tcPr>
          <w:p w14:paraId="331DAE82" w14:textId="77777777" w:rsidR="00122562" w:rsidRPr="00472065" w:rsidRDefault="00122562" w:rsidP="008B33F0">
            <w:pPr>
              <w:spacing w:after="0"/>
              <w:jc w:val="center"/>
              <w:rPr>
                <w:rFonts w:ascii="Calibri" w:hAnsi="Calibri" w:cs="Calibri"/>
                <w:b/>
                <w:bCs/>
                <w:sz w:val="18"/>
              </w:rPr>
            </w:pPr>
            <w:r w:rsidRPr="00472065">
              <w:rPr>
                <w:rFonts w:ascii="Calibri" w:hAnsi="Calibri" w:cs="Calibri"/>
                <w:b/>
                <w:bCs/>
                <w:sz w:val="18"/>
              </w:rPr>
              <w:t>Niveau Expert</w:t>
            </w:r>
          </w:p>
        </w:tc>
        <w:tc>
          <w:tcPr>
            <w:tcW w:w="1104" w:type="dxa"/>
            <w:shd w:val="clear" w:color="auto" w:fill="FDEBCF" w:themeFill="background2" w:themeFillTint="33"/>
            <w:vAlign w:val="center"/>
          </w:tcPr>
          <w:p w14:paraId="14BC7D48"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Bonne maîtrise</w:t>
            </w:r>
          </w:p>
        </w:tc>
        <w:tc>
          <w:tcPr>
            <w:tcW w:w="1246" w:type="dxa"/>
            <w:shd w:val="clear" w:color="auto" w:fill="FDEBCF" w:themeFill="background2" w:themeFillTint="33"/>
            <w:vAlign w:val="center"/>
          </w:tcPr>
          <w:p w14:paraId="1E1EF4A5"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Niveau Moyen</w:t>
            </w:r>
          </w:p>
        </w:tc>
        <w:tc>
          <w:tcPr>
            <w:tcW w:w="1152" w:type="dxa"/>
            <w:gridSpan w:val="2"/>
            <w:shd w:val="clear" w:color="auto" w:fill="FDEBCF" w:themeFill="background2" w:themeFillTint="33"/>
            <w:vAlign w:val="center"/>
          </w:tcPr>
          <w:p w14:paraId="249C2E57"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Niveau Débutant</w:t>
            </w:r>
          </w:p>
        </w:tc>
      </w:tr>
      <w:tr w:rsidR="00122562" w:rsidRPr="00472065" w14:paraId="0A405C81" w14:textId="77777777" w:rsidTr="00122562">
        <w:trPr>
          <w:tblCellSpacing w:w="15" w:type="dxa"/>
        </w:trPr>
        <w:tc>
          <w:tcPr>
            <w:tcW w:w="4203" w:type="dxa"/>
            <w:shd w:val="clear" w:color="auto" w:fill="FDEBCF" w:themeFill="background2" w:themeFillTint="33"/>
            <w:vAlign w:val="center"/>
            <w:hideMark/>
          </w:tcPr>
          <w:p w14:paraId="293AE2AF" w14:textId="77777777" w:rsidR="00122562" w:rsidRPr="00423ACF" w:rsidRDefault="00122562" w:rsidP="008B33F0">
            <w:pPr>
              <w:spacing w:after="0" w:line="278" w:lineRule="auto"/>
              <w:rPr>
                <w:rFonts w:ascii="Calibri" w:hAnsi="Calibri" w:cs="Calibri"/>
                <w:i/>
                <w:iCs/>
                <w:sz w:val="18"/>
              </w:rPr>
            </w:pPr>
            <w:r w:rsidRPr="00423ACF">
              <w:rPr>
                <w:rFonts w:ascii="Calibri" w:hAnsi="Calibri" w:cs="Calibri"/>
                <w:i/>
                <w:iCs/>
                <w:sz w:val="18"/>
              </w:rPr>
              <w:t>Gestion de projet</w:t>
            </w:r>
          </w:p>
        </w:tc>
        <w:tc>
          <w:tcPr>
            <w:tcW w:w="1104" w:type="dxa"/>
            <w:shd w:val="clear" w:color="auto" w:fill="FDEBCF" w:themeFill="background2" w:themeFillTint="33"/>
            <w:vAlign w:val="center"/>
          </w:tcPr>
          <w:p w14:paraId="531718F5"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3825507D"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0A8D8AF4"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73186750"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r>
      <w:tr w:rsidR="00122562" w:rsidRPr="00472065" w14:paraId="5F818E57" w14:textId="77777777" w:rsidTr="00122562">
        <w:trPr>
          <w:tblCellSpacing w:w="15" w:type="dxa"/>
        </w:trPr>
        <w:tc>
          <w:tcPr>
            <w:tcW w:w="4203" w:type="dxa"/>
            <w:shd w:val="clear" w:color="auto" w:fill="FDEBCF" w:themeFill="background2" w:themeFillTint="33"/>
            <w:vAlign w:val="center"/>
          </w:tcPr>
          <w:p w14:paraId="62297ED4"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Stratégie entrepreneuriale</w:t>
            </w:r>
          </w:p>
        </w:tc>
        <w:tc>
          <w:tcPr>
            <w:tcW w:w="1104" w:type="dxa"/>
            <w:shd w:val="clear" w:color="auto" w:fill="FDEBCF" w:themeFill="background2" w:themeFillTint="33"/>
            <w:vAlign w:val="center"/>
          </w:tcPr>
          <w:p w14:paraId="6CF36D2B"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51B008E0"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695155C2"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7053F241"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64424A1F" w14:textId="77777777" w:rsidTr="00122562">
        <w:trPr>
          <w:tblCellSpacing w:w="15" w:type="dxa"/>
        </w:trPr>
        <w:tc>
          <w:tcPr>
            <w:tcW w:w="4203" w:type="dxa"/>
            <w:shd w:val="clear" w:color="auto" w:fill="FDEBCF" w:themeFill="background2" w:themeFillTint="33"/>
            <w:vAlign w:val="center"/>
            <w:hideMark/>
          </w:tcPr>
          <w:p w14:paraId="083E7AA6" w14:textId="77777777" w:rsidR="00122562" w:rsidRPr="00423ACF" w:rsidRDefault="00122562" w:rsidP="008B33F0">
            <w:pPr>
              <w:spacing w:after="0" w:line="278" w:lineRule="auto"/>
              <w:rPr>
                <w:rFonts w:ascii="Calibri" w:hAnsi="Calibri" w:cs="Calibri"/>
                <w:i/>
                <w:iCs/>
                <w:sz w:val="18"/>
              </w:rPr>
            </w:pPr>
            <w:r w:rsidRPr="00423ACF">
              <w:rPr>
                <w:rFonts w:ascii="Calibri" w:hAnsi="Calibri" w:cs="Calibri"/>
                <w:i/>
                <w:iCs/>
                <w:sz w:val="18"/>
              </w:rPr>
              <w:t>Modèle économique</w:t>
            </w:r>
            <w:r w:rsidRPr="00472065">
              <w:rPr>
                <w:rFonts w:ascii="Calibri" w:hAnsi="Calibri" w:cs="Calibri"/>
                <w:i/>
                <w:iCs/>
                <w:sz w:val="18"/>
              </w:rPr>
              <w:t>, gestion financière</w:t>
            </w:r>
          </w:p>
        </w:tc>
        <w:tc>
          <w:tcPr>
            <w:tcW w:w="1104" w:type="dxa"/>
            <w:shd w:val="clear" w:color="auto" w:fill="FDEBCF" w:themeFill="background2" w:themeFillTint="33"/>
            <w:vAlign w:val="center"/>
          </w:tcPr>
          <w:p w14:paraId="5FF3DA04"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28FFAFA2"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7401AE11"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7F7FC8AB"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r>
      <w:tr w:rsidR="00122562" w:rsidRPr="00472065" w14:paraId="5A86CEF7" w14:textId="77777777" w:rsidTr="00122562">
        <w:trPr>
          <w:tblCellSpacing w:w="15" w:type="dxa"/>
        </w:trPr>
        <w:tc>
          <w:tcPr>
            <w:tcW w:w="4203" w:type="dxa"/>
            <w:shd w:val="clear" w:color="auto" w:fill="FDEBCF" w:themeFill="background2" w:themeFillTint="33"/>
            <w:vAlign w:val="center"/>
          </w:tcPr>
          <w:p w14:paraId="5E2266CB"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Gestion des ressources humaine</w:t>
            </w:r>
          </w:p>
        </w:tc>
        <w:tc>
          <w:tcPr>
            <w:tcW w:w="1104" w:type="dxa"/>
            <w:shd w:val="clear" w:color="auto" w:fill="FDEBCF" w:themeFill="background2" w:themeFillTint="33"/>
            <w:vAlign w:val="center"/>
          </w:tcPr>
          <w:p w14:paraId="68CE6A49"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51D06BFA"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43CB4085"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6776FAF7"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12A85C81" w14:textId="77777777" w:rsidTr="00122562">
        <w:trPr>
          <w:tblCellSpacing w:w="15" w:type="dxa"/>
        </w:trPr>
        <w:tc>
          <w:tcPr>
            <w:tcW w:w="4203" w:type="dxa"/>
            <w:shd w:val="clear" w:color="auto" w:fill="FDEBCF" w:themeFill="background2" w:themeFillTint="33"/>
            <w:vAlign w:val="center"/>
          </w:tcPr>
          <w:p w14:paraId="00BEAF87"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Gestion administrative, règlementaire et juridique</w:t>
            </w:r>
          </w:p>
        </w:tc>
        <w:tc>
          <w:tcPr>
            <w:tcW w:w="1104" w:type="dxa"/>
            <w:shd w:val="clear" w:color="auto" w:fill="FDEBCF" w:themeFill="background2" w:themeFillTint="33"/>
            <w:vAlign w:val="center"/>
          </w:tcPr>
          <w:p w14:paraId="2E6080B2"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4735FE69"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7D6DEE00"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7D507513"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467F0CBB" w14:textId="77777777" w:rsidTr="00122562">
        <w:trPr>
          <w:tblCellSpacing w:w="15" w:type="dxa"/>
        </w:trPr>
        <w:tc>
          <w:tcPr>
            <w:tcW w:w="4203" w:type="dxa"/>
            <w:shd w:val="clear" w:color="auto" w:fill="FDEBCF" w:themeFill="background2" w:themeFillTint="33"/>
            <w:vAlign w:val="center"/>
          </w:tcPr>
          <w:p w14:paraId="5FF18B6A"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Stratégie Commerciale</w:t>
            </w:r>
          </w:p>
        </w:tc>
        <w:tc>
          <w:tcPr>
            <w:tcW w:w="1104" w:type="dxa"/>
            <w:shd w:val="clear" w:color="auto" w:fill="FDEBCF" w:themeFill="background2" w:themeFillTint="33"/>
            <w:vAlign w:val="center"/>
          </w:tcPr>
          <w:p w14:paraId="507E5772"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19ED8682"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484DF7C0"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72266860"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0B9B0476" w14:textId="77777777" w:rsidTr="00122562">
        <w:trPr>
          <w:tblCellSpacing w:w="15" w:type="dxa"/>
        </w:trPr>
        <w:tc>
          <w:tcPr>
            <w:tcW w:w="4203" w:type="dxa"/>
            <w:shd w:val="clear" w:color="auto" w:fill="FDEBCF" w:themeFill="background2" w:themeFillTint="33"/>
            <w:vAlign w:val="center"/>
            <w:hideMark/>
          </w:tcPr>
          <w:p w14:paraId="13184478"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Communication</w:t>
            </w:r>
          </w:p>
        </w:tc>
        <w:tc>
          <w:tcPr>
            <w:tcW w:w="1104" w:type="dxa"/>
            <w:shd w:val="clear" w:color="auto" w:fill="FDEBCF" w:themeFill="background2" w:themeFillTint="33"/>
            <w:vAlign w:val="center"/>
          </w:tcPr>
          <w:p w14:paraId="25075D9A"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269EA4A7"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2F1F6DFD"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63CB5C26"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1479DDEC" w14:textId="77777777" w:rsidTr="00122562">
        <w:trPr>
          <w:tblCellSpacing w:w="15" w:type="dxa"/>
        </w:trPr>
        <w:tc>
          <w:tcPr>
            <w:tcW w:w="4203" w:type="dxa"/>
            <w:shd w:val="clear" w:color="auto" w:fill="FDEBCF" w:themeFill="background2" w:themeFillTint="33"/>
            <w:vAlign w:val="center"/>
            <w:hideMark/>
          </w:tcPr>
          <w:p w14:paraId="5506D07F"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Réseautage</w:t>
            </w:r>
          </w:p>
        </w:tc>
        <w:tc>
          <w:tcPr>
            <w:tcW w:w="1104" w:type="dxa"/>
            <w:shd w:val="clear" w:color="auto" w:fill="FDEBCF" w:themeFill="background2" w:themeFillTint="33"/>
            <w:vAlign w:val="center"/>
          </w:tcPr>
          <w:p w14:paraId="017989BB"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2EA58C7F"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200BBB82"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7D252142"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11C1E07A" w14:textId="77777777" w:rsidTr="00122562">
        <w:trPr>
          <w:tblCellSpacing w:w="15" w:type="dxa"/>
        </w:trPr>
        <w:tc>
          <w:tcPr>
            <w:tcW w:w="4203" w:type="dxa"/>
            <w:shd w:val="clear" w:color="auto" w:fill="FDEBCF" w:themeFill="background2" w:themeFillTint="33"/>
            <w:vAlign w:val="center"/>
            <w:hideMark/>
          </w:tcPr>
          <w:p w14:paraId="2243690C"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Connaissance de l’ESS</w:t>
            </w:r>
          </w:p>
        </w:tc>
        <w:tc>
          <w:tcPr>
            <w:tcW w:w="1104" w:type="dxa"/>
            <w:shd w:val="clear" w:color="auto" w:fill="FDEBCF" w:themeFill="background2" w:themeFillTint="33"/>
            <w:vAlign w:val="center"/>
          </w:tcPr>
          <w:p w14:paraId="0F21C1B0"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1D1025A0"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0F8036CE"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44C341D8"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bookmarkEnd w:id="12"/>
    </w:tbl>
    <w:p w14:paraId="09262752" w14:textId="77777777" w:rsidR="00122562" w:rsidRPr="00187A97" w:rsidRDefault="00122562" w:rsidP="00187A97">
      <w:pPr>
        <w:pStyle w:val="chapeau"/>
        <w:spacing w:before="0"/>
        <w:jc w:val="both"/>
        <w:rPr>
          <w:rFonts w:ascii="Calibri" w:hAnsi="Calibri" w:cs="Calibri"/>
        </w:rPr>
      </w:pPr>
    </w:p>
    <w:p w14:paraId="67F3C916" w14:textId="0F59559B"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Style w:val="Policepardfaut1"/>
          <w:rFonts w:ascii="Zilla Slab" w:hAnsi="Zilla Slab" w:cs="Arial"/>
          <w:b/>
          <w:bCs/>
          <w:i/>
          <w:iCs/>
          <w:sz w:val="22"/>
          <w:szCs w:val="22"/>
        </w:rPr>
      </w:pPr>
      <w:r w:rsidRPr="00805D73">
        <w:rPr>
          <w:rStyle w:val="Policepardfaut1"/>
          <w:rFonts w:ascii="Zilla Slab" w:hAnsi="Zilla Slab" w:cs="Arial"/>
          <w:b/>
          <w:bCs/>
          <w:i/>
          <w:iCs/>
          <w:sz w:val="22"/>
          <w:szCs w:val="22"/>
        </w:rPr>
        <w:lastRenderedPageBreak/>
        <w:t>Porteur.euse de projet B</w:t>
      </w:r>
    </w:p>
    <w:p w14:paraId="0E764AAE"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Nom : ________________________</w:t>
      </w:r>
      <w:r w:rsidRPr="00805D73">
        <w:rPr>
          <w:rFonts w:ascii="Zilla Slab" w:hAnsi="Zilla Slab" w:cs="Arial"/>
          <w:sz w:val="18"/>
        </w:rPr>
        <w:tab/>
        <w:t>Prénom : _____________________</w:t>
      </w:r>
    </w:p>
    <w:p w14:paraId="6B1BBF17"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Âge : _____ ans</w:t>
      </w:r>
    </w:p>
    <w:p w14:paraId="227EB2F1"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xml:space="preserve">Code postal de résidence : _______________ </w:t>
      </w:r>
      <w:r w:rsidRPr="00805D73">
        <w:rPr>
          <w:rFonts w:ascii="Zilla Slab" w:hAnsi="Zilla Slab" w:cs="Arial"/>
          <w:sz w:val="18"/>
        </w:rPr>
        <w:tab/>
        <w:t>Nom du quartier : ____________</w:t>
      </w:r>
    </w:p>
    <w:p w14:paraId="71A39C71"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Email : ______________________________</w:t>
      </w:r>
      <w:r w:rsidRPr="00805D73">
        <w:rPr>
          <w:rFonts w:ascii="Zilla Slab" w:hAnsi="Zilla Slab" w:cs="Arial"/>
          <w:sz w:val="18"/>
        </w:rPr>
        <w:tab/>
        <w:t>Tel : ________________________</w:t>
      </w:r>
    </w:p>
    <w:p w14:paraId="2CB59389"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spacing w:before="0" w:after="0"/>
        <w:rPr>
          <w:rFonts w:ascii="Zilla Slab" w:hAnsi="Zilla Slab" w:cs="Arial"/>
          <w:sz w:val="18"/>
        </w:rPr>
      </w:pPr>
    </w:p>
    <w:p w14:paraId="4CE9CB9B"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20"/>
          <w:szCs w:val="40"/>
        </w:rPr>
        <w:t>Statut :</w:t>
      </w:r>
      <w:r w:rsidRPr="00805D73">
        <w:rPr>
          <w:rFonts w:ascii="Zilla Slab" w:hAnsi="Zilla Slab" w:cs="Arial"/>
          <w:sz w:val="18"/>
        </w:rPr>
        <w:br/>
      </w:r>
      <w:r w:rsidRPr="00805D73">
        <w:rPr>
          <w:rFonts w:ascii="Zilla Slab" w:hAnsi="Zilla Slab" w:cs="Segoe UI Symbol"/>
          <w:sz w:val="18"/>
        </w:rPr>
        <w:t>☐</w:t>
      </w:r>
      <w:r w:rsidRPr="00805D73">
        <w:rPr>
          <w:rFonts w:ascii="Zilla Slab" w:hAnsi="Zilla Slab" w:cs="Arial"/>
          <w:sz w:val="18"/>
        </w:rPr>
        <w:t xml:space="preserve"> Cheucheur.euse d’emploi </w:t>
      </w:r>
      <w:r w:rsidRPr="00805D73">
        <w:rPr>
          <w:rFonts w:ascii="Zilla Slab" w:hAnsi="Zilla Slab" w:cs="Arial"/>
          <w:sz w:val="18"/>
        </w:rPr>
        <w:tab/>
      </w:r>
      <w:r w:rsidRPr="00805D73">
        <w:rPr>
          <w:rFonts w:ascii="Zilla Slab" w:hAnsi="Zilla Slab" w:cs="Arial"/>
          <w:sz w:val="18"/>
        </w:rPr>
        <w:tab/>
      </w:r>
      <w:r w:rsidRPr="00805D73">
        <w:rPr>
          <w:rFonts w:ascii="Zilla Slab" w:hAnsi="Zilla Slab" w:cs="Segoe UI Symbol"/>
          <w:sz w:val="18"/>
        </w:rPr>
        <w:t>☐</w:t>
      </w:r>
      <w:r w:rsidRPr="00805D73">
        <w:rPr>
          <w:rFonts w:ascii="Zilla Slab" w:hAnsi="Zilla Slab" w:cs="Arial"/>
          <w:sz w:val="18"/>
        </w:rPr>
        <w:t xml:space="preserve"> Pause professionnelle / En disponibilité</w:t>
      </w:r>
    </w:p>
    <w:p w14:paraId="4034D52C" w14:textId="77777777" w:rsidR="0015138B" w:rsidRPr="00805D73" w:rsidRDefault="0015138B"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Salarié·e  → Nombre d’heure/semaine : ________</w:t>
      </w:r>
    </w:p>
    <w:p w14:paraId="45E2C6FC" w14:textId="77777777" w:rsidR="0015138B" w:rsidRPr="00805D73" w:rsidRDefault="0015138B"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Étudiant·e/En formation  → Nombre d’heure/semaine : _______</w:t>
      </w:r>
    </w:p>
    <w:p w14:paraId="27F88EC2" w14:textId="77777777" w:rsidR="0015138B" w:rsidRPr="00805D73" w:rsidRDefault="0015138B"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Travailleur.euse non salarié.e → Nombre d’heure/semaine : _____</w:t>
      </w:r>
    </w:p>
    <w:p w14:paraId="058980D2" w14:textId="77777777" w:rsidR="0015138B" w:rsidRPr="00805D73" w:rsidRDefault="0015138B"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Segoe UI Symbol"/>
          <w:sz w:val="18"/>
        </w:rPr>
        <w:t>☐</w:t>
      </w:r>
      <w:r w:rsidRPr="00805D73">
        <w:rPr>
          <w:rFonts w:ascii="Zilla Slab" w:hAnsi="Zilla Slab" w:cs="Arial"/>
          <w:sz w:val="18"/>
        </w:rPr>
        <w:t xml:space="preserve"> Autre : ________________ </w:t>
      </w:r>
    </w:p>
    <w:p w14:paraId="071FB1B0"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Temps consacré au projet (heures/semaine) : _______ h</w:t>
      </w:r>
    </w:p>
    <w:p w14:paraId="65F065A8"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xml:space="preserve">Niveau d’études : </w:t>
      </w:r>
      <w:r w:rsidRPr="00805D73">
        <w:rPr>
          <w:rFonts w:ascii="Zilla Slab" w:hAnsi="Zilla Slab" w:cs="Segoe UI Symbol"/>
          <w:sz w:val="18"/>
        </w:rPr>
        <w:t>☐</w:t>
      </w:r>
      <w:r w:rsidRPr="00805D73">
        <w:rPr>
          <w:rFonts w:ascii="Zilla Slab" w:hAnsi="Zilla Slab" w:cs="Arial"/>
          <w:sz w:val="18"/>
        </w:rPr>
        <w:t xml:space="preserve"> Sans diplôme </w:t>
      </w:r>
      <w:r w:rsidRPr="00805D73">
        <w:rPr>
          <w:rFonts w:ascii="Zilla Slab" w:hAnsi="Zilla Slab" w:cs="Segoe UI Symbol"/>
          <w:sz w:val="18"/>
        </w:rPr>
        <w:t>☐</w:t>
      </w:r>
      <w:r w:rsidRPr="00805D73">
        <w:rPr>
          <w:rFonts w:ascii="Zilla Slab" w:hAnsi="Zilla Slab" w:cs="Arial"/>
          <w:sz w:val="18"/>
        </w:rPr>
        <w:t xml:space="preserve"> CAP-BEP </w:t>
      </w:r>
      <w:r w:rsidRPr="00805D73">
        <w:rPr>
          <w:rFonts w:ascii="Zilla Slab" w:hAnsi="Zilla Slab" w:cs="Segoe UI Symbol"/>
          <w:sz w:val="18"/>
        </w:rPr>
        <w:t>☐</w:t>
      </w:r>
      <w:r w:rsidRPr="00805D73">
        <w:rPr>
          <w:rFonts w:ascii="Zilla Slab" w:hAnsi="Zilla Slab" w:cs="Arial"/>
          <w:sz w:val="18"/>
        </w:rPr>
        <w:t xml:space="preserve"> Bac </w:t>
      </w:r>
      <w:r w:rsidRPr="00805D73">
        <w:rPr>
          <w:rFonts w:ascii="Zilla Slab" w:hAnsi="Zilla Slab" w:cs="Segoe UI Symbol"/>
          <w:sz w:val="18"/>
        </w:rPr>
        <w:t>☐</w:t>
      </w:r>
      <w:r w:rsidRPr="00805D73">
        <w:rPr>
          <w:rFonts w:ascii="Zilla Slab" w:hAnsi="Zilla Slab" w:cs="Arial"/>
          <w:sz w:val="18"/>
        </w:rPr>
        <w:t xml:space="preserve"> Bac+2 </w:t>
      </w:r>
      <w:r w:rsidRPr="00805D73">
        <w:rPr>
          <w:rFonts w:ascii="Zilla Slab" w:hAnsi="Zilla Slab" w:cs="Segoe UI Symbol"/>
          <w:sz w:val="18"/>
        </w:rPr>
        <w:t>☐</w:t>
      </w:r>
      <w:r w:rsidRPr="00805D73">
        <w:rPr>
          <w:rFonts w:ascii="Zilla Slab" w:hAnsi="Zilla Slab" w:cs="Arial"/>
          <w:sz w:val="18"/>
        </w:rPr>
        <w:t xml:space="preserve"> Bac+5 </w:t>
      </w:r>
      <w:r w:rsidRPr="00805D73">
        <w:rPr>
          <w:rFonts w:ascii="Zilla Slab" w:hAnsi="Zilla Slab" w:cs="Segoe UI Symbol"/>
          <w:sz w:val="18"/>
        </w:rPr>
        <w:t>☐</w:t>
      </w:r>
      <w:r w:rsidRPr="00805D73">
        <w:rPr>
          <w:rFonts w:ascii="Zilla Slab" w:hAnsi="Zilla Slab" w:cs="Arial"/>
          <w:sz w:val="18"/>
        </w:rPr>
        <w:t xml:space="preserve"> Doctorat </w:t>
      </w:r>
    </w:p>
    <w:p w14:paraId="5278CB20"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xml:space="preserve">* Expérience dans l’ESS : </w:t>
      </w:r>
      <w:r w:rsidRPr="00805D73">
        <w:rPr>
          <w:rFonts w:ascii="Zilla Slab" w:hAnsi="Zilla Slab" w:cs="Segoe UI Symbol"/>
          <w:sz w:val="18"/>
        </w:rPr>
        <w:t>☐</w:t>
      </w:r>
      <w:r w:rsidRPr="00805D73">
        <w:rPr>
          <w:rFonts w:ascii="Zilla Slab" w:hAnsi="Zilla Slab" w:cs="Arial"/>
          <w:sz w:val="18"/>
        </w:rPr>
        <w:t xml:space="preserve"> Oui → Précisions : ___________________________  </w:t>
      </w:r>
      <w:r w:rsidRPr="00805D73">
        <w:rPr>
          <w:rFonts w:ascii="Zilla Slab" w:hAnsi="Zilla Slab" w:cs="Arial"/>
          <w:sz w:val="18"/>
        </w:rPr>
        <w:tab/>
        <w:t xml:space="preserve"> </w:t>
      </w:r>
      <w:r w:rsidRPr="00805D73">
        <w:rPr>
          <w:rFonts w:ascii="Zilla Slab" w:hAnsi="Zilla Slab" w:cs="Segoe UI Symbol"/>
          <w:sz w:val="18"/>
        </w:rPr>
        <w:t>☐</w:t>
      </w:r>
      <w:r w:rsidRPr="00805D73">
        <w:rPr>
          <w:rFonts w:ascii="Zilla Slab" w:hAnsi="Zilla Slab" w:cs="Arial"/>
          <w:sz w:val="18"/>
        </w:rPr>
        <w:t xml:space="preserve"> Non </w:t>
      </w:r>
    </w:p>
    <w:p w14:paraId="7F157671" w14:textId="77777777" w:rsidR="00122562" w:rsidRPr="00805D73"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rPr>
          <w:rFonts w:ascii="Zilla Slab" w:hAnsi="Zilla Slab" w:cs="Arial"/>
          <w:sz w:val="18"/>
        </w:rPr>
      </w:pPr>
      <w:r w:rsidRPr="00805D73">
        <w:rPr>
          <w:rFonts w:ascii="Zilla Slab" w:hAnsi="Zilla Slab" w:cs="Arial"/>
          <w:sz w:val="18"/>
        </w:rPr>
        <w:t xml:space="preserve">* Êtes-vous impliqué·e dans des réseaux locaux (associations, collectifs, etc.) ? </w:t>
      </w:r>
      <w:r w:rsidRPr="00805D73">
        <w:rPr>
          <w:rFonts w:ascii="Zilla Slab" w:hAnsi="Zilla Slab" w:cs="Segoe UI Symbol"/>
          <w:sz w:val="18"/>
        </w:rPr>
        <w:t>☐</w:t>
      </w:r>
      <w:r w:rsidRPr="00805D73">
        <w:rPr>
          <w:rFonts w:ascii="Zilla Slab" w:hAnsi="Zilla Slab" w:cs="Arial"/>
          <w:sz w:val="18"/>
        </w:rPr>
        <w:t xml:space="preserve"> Oui </w:t>
      </w:r>
      <w:r w:rsidRPr="00805D73">
        <w:rPr>
          <w:rFonts w:ascii="Zilla Slab" w:hAnsi="Zilla Slab" w:cs="Arial"/>
          <w:sz w:val="18"/>
        </w:rPr>
        <w:tab/>
        <w:t xml:space="preserve"> </w:t>
      </w:r>
      <w:r w:rsidRPr="00805D73">
        <w:rPr>
          <w:rFonts w:ascii="Zilla Slab" w:hAnsi="Zilla Slab" w:cs="Segoe UI Symbol"/>
          <w:sz w:val="18"/>
        </w:rPr>
        <w:t>☐</w:t>
      </w:r>
      <w:r w:rsidRPr="00805D73">
        <w:rPr>
          <w:rFonts w:ascii="Zilla Slab" w:hAnsi="Zilla Slab" w:cs="Arial"/>
          <w:sz w:val="18"/>
        </w:rPr>
        <w:t xml:space="preserve"> Non </w:t>
      </w:r>
      <w:r w:rsidRPr="00805D73">
        <w:rPr>
          <w:rFonts w:ascii="Zilla Slab" w:hAnsi="Zilla Slab" w:cs="Arial"/>
          <w:sz w:val="18"/>
        </w:rPr>
        <w:br/>
        <w:t>Si oui, lesquels : _________________________________</w:t>
      </w:r>
    </w:p>
    <w:p w14:paraId="756DDBDC" w14:textId="77777777" w:rsidR="00122562" w:rsidRPr="00122562" w:rsidRDefault="00122562" w:rsidP="00122562">
      <w:pPr>
        <w:pStyle w:val="chapeau"/>
        <w:pBdr>
          <w:top w:val="single" w:sz="4" w:space="0" w:color="auto"/>
          <w:left w:val="single" w:sz="4" w:space="0" w:color="auto"/>
          <w:bottom w:val="single" w:sz="2" w:space="1" w:color="auto"/>
          <w:right w:val="single" w:sz="4" w:space="0" w:color="auto"/>
        </w:pBdr>
        <w:shd w:val="clear" w:color="auto" w:fill="FDEBCF" w:themeFill="background2" w:themeFillTint="33"/>
        <w:spacing w:before="0" w:after="0"/>
        <w:rPr>
          <w:rFonts w:asciiTheme="minorHAnsi" w:hAnsiTheme="minorHAnsi" w:cstheme="minorHAnsi"/>
          <w:sz w:val="10"/>
          <w:szCs w:val="10"/>
        </w:rPr>
      </w:pPr>
    </w:p>
    <w:p w14:paraId="12988F38" w14:textId="77777777" w:rsidR="00122562" w:rsidRDefault="00122562" w:rsidP="00122562">
      <w:pPr>
        <w:pStyle w:val="chapeau"/>
        <w:spacing w:before="0" w:after="0"/>
        <w:jc w:val="both"/>
        <w:rPr>
          <w:rFonts w:ascii="Calibri" w:hAnsi="Calibri" w:cs="Calibri"/>
        </w:rPr>
      </w:pPr>
    </w:p>
    <w:p w14:paraId="01BB1A69" w14:textId="77777777" w:rsidR="00122562" w:rsidRPr="00805D73" w:rsidRDefault="00122562" w:rsidP="00122562">
      <w:pPr>
        <w:rPr>
          <w:rFonts w:ascii="Zilla Slab" w:hAnsi="Zilla Slab" w:cs="Calibri"/>
          <w:b/>
          <w:bCs/>
          <w:i/>
          <w:iCs/>
          <w:szCs w:val="20"/>
        </w:rPr>
      </w:pPr>
      <w:r w:rsidRPr="00805D73">
        <w:rPr>
          <w:rFonts w:ascii="Zilla Slab" w:hAnsi="Zilla Slab" w:cs="Calibri"/>
          <w:b/>
          <w:bCs/>
          <w:i/>
          <w:iCs/>
          <w:szCs w:val="20"/>
        </w:rPr>
        <w:t>Identifier rapidement votre niveau de maîtrise des compétences clés suivantes :</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DEBCF" w:themeFill="background2" w:themeFillTint="33"/>
        <w:tblCellMar>
          <w:top w:w="15" w:type="dxa"/>
          <w:left w:w="15" w:type="dxa"/>
          <w:bottom w:w="15" w:type="dxa"/>
          <w:right w:w="15" w:type="dxa"/>
        </w:tblCellMar>
        <w:tblLook w:val="04A0" w:firstRow="1" w:lastRow="0" w:firstColumn="1" w:lastColumn="0" w:noHBand="0" w:noVBand="1"/>
      </w:tblPr>
      <w:tblGrid>
        <w:gridCol w:w="4248"/>
        <w:gridCol w:w="1134"/>
        <w:gridCol w:w="1134"/>
        <w:gridCol w:w="1276"/>
        <w:gridCol w:w="30"/>
        <w:gridCol w:w="1167"/>
      </w:tblGrid>
      <w:tr w:rsidR="00122562" w:rsidRPr="00472065" w14:paraId="5B0DCEA3" w14:textId="77777777" w:rsidTr="008B33F0">
        <w:trPr>
          <w:tblHeader/>
          <w:tblCellSpacing w:w="15" w:type="dxa"/>
        </w:trPr>
        <w:tc>
          <w:tcPr>
            <w:tcW w:w="4203" w:type="dxa"/>
            <w:shd w:val="clear" w:color="auto" w:fill="FDEBCF" w:themeFill="background2" w:themeFillTint="33"/>
            <w:vAlign w:val="center"/>
            <w:hideMark/>
          </w:tcPr>
          <w:p w14:paraId="01F0D111" w14:textId="77777777" w:rsidR="00122562" w:rsidRPr="00423ACF" w:rsidRDefault="00122562" w:rsidP="008B33F0">
            <w:pPr>
              <w:spacing w:after="0"/>
              <w:jc w:val="left"/>
              <w:rPr>
                <w:rFonts w:ascii="Calibri" w:hAnsi="Calibri" w:cs="Calibri"/>
                <w:b/>
                <w:bCs/>
                <w:sz w:val="18"/>
              </w:rPr>
            </w:pPr>
            <w:r w:rsidRPr="00423ACF">
              <w:rPr>
                <w:rFonts w:ascii="Calibri" w:hAnsi="Calibri" w:cs="Calibri"/>
                <w:b/>
                <w:bCs/>
                <w:sz w:val="18"/>
              </w:rPr>
              <w:t>Compétence</w:t>
            </w:r>
            <w:r w:rsidRPr="00472065">
              <w:rPr>
                <w:rFonts w:ascii="Calibri" w:hAnsi="Calibri" w:cs="Calibri"/>
                <w:b/>
                <w:bCs/>
                <w:sz w:val="18"/>
              </w:rPr>
              <w:t>s</w:t>
            </w:r>
          </w:p>
        </w:tc>
        <w:tc>
          <w:tcPr>
            <w:tcW w:w="1104" w:type="dxa"/>
            <w:shd w:val="clear" w:color="auto" w:fill="FDEBCF" w:themeFill="background2" w:themeFillTint="33"/>
          </w:tcPr>
          <w:p w14:paraId="0E911F05" w14:textId="77777777" w:rsidR="00122562" w:rsidRPr="00472065" w:rsidRDefault="00122562" w:rsidP="008B33F0">
            <w:pPr>
              <w:spacing w:after="0"/>
              <w:jc w:val="center"/>
              <w:rPr>
                <w:rFonts w:ascii="Calibri" w:hAnsi="Calibri" w:cs="Calibri"/>
                <w:b/>
                <w:bCs/>
                <w:sz w:val="18"/>
              </w:rPr>
            </w:pPr>
            <w:r w:rsidRPr="00472065">
              <w:rPr>
                <w:rFonts w:ascii="Calibri" w:hAnsi="Calibri" w:cs="Calibri"/>
                <w:b/>
                <w:bCs/>
                <w:sz w:val="18"/>
              </w:rPr>
              <w:t>Niveau Expert</w:t>
            </w:r>
          </w:p>
        </w:tc>
        <w:tc>
          <w:tcPr>
            <w:tcW w:w="1104" w:type="dxa"/>
            <w:shd w:val="clear" w:color="auto" w:fill="FDEBCF" w:themeFill="background2" w:themeFillTint="33"/>
            <w:vAlign w:val="center"/>
          </w:tcPr>
          <w:p w14:paraId="705FC2DF"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Bonne maîtrise</w:t>
            </w:r>
          </w:p>
        </w:tc>
        <w:tc>
          <w:tcPr>
            <w:tcW w:w="1246" w:type="dxa"/>
            <w:shd w:val="clear" w:color="auto" w:fill="FDEBCF" w:themeFill="background2" w:themeFillTint="33"/>
            <w:vAlign w:val="center"/>
          </w:tcPr>
          <w:p w14:paraId="24C3E935"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Niveau Moyen</w:t>
            </w:r>
          </w:p>
        </w:tc>
        <w:tc>
          <w:tcPr>
            <w:tcW w:w="1152" w:type="dxa"/>
            <w:gridSpan w:val="2"/>
            <w:shd w:val="clear" w:color="auto" w:fill="FDEBCF" w:themeFill="background2" w:themeFillTint="33"/>
            <w:vAlign w:val="center"/>
          </w:tcPr>
          <w:p w14:paraId="0AD651D3" w14:textId="77777777" w:rsidR="00122562" w:rsidRPr="00423ACF" w:rsidRDefault="00122562" w:rsidP="008B33F0">
            <w:pPr>
              <w:spacing w:after="0"/>
              <w:jc w:val="center"/>
              <w:rPr>
                <w:rFonts w:ascii="Calibri" w:hAnsi="Calibri" w:cs="Calibri"/>
                <w:b/>
                <w:bCs/>
                <w:sz w:val="18"/>
              </w:rPr>
            </w:pPr>
            <w:r w:rsidRPr="00472065">
              <w:rPr>
                <w:rFonts w:ascii="Calibri" w:hAnsi="Calibri" w:cs="Calibri"/>
                <w:b/>
                <w:bCs/>
                <w:sz w:val="18"/>
              </w:rPr>
              <w:t>Niveau Débutant</w:t>
            </w:r>
          </w:p>
        </w:tc>
      </w:tr>
      <w:tr w:rsidR="00122562" w:rsidRPr="00472065" w14:paraId="5961E271" w14:textId="77777777" w:rsidTr="008B33F0">
        <w:trPr>
          <w:tblCellSpacing w:w="15" w:type="dxa"/>
        </w:trPr>
        <w:tc>
          <w:tcPr>
            <w:tcW w:w="4203" w:type="dxa"/>
            <w:shd w:val="clear" w:color="auto" w:fill="FDEBCF" w:themeFill="background2" w:themeFillTint="33"/>
            <w:vAlign w:val="center"/>
            <w:hideMark/>
          </w:tcPr>
          <w:p w14:paraId="3BBD2BE4" w14:textId="77777777" w:rsidR="00122562" w:rsidRPr="00423ACF" w:rsidRDefault="00122562" w:rsidP="008B33F0">
            <w:pPr>
              <w:spacing w:after="0" w:line="278" w:lineRule="auto"/>
              <w:rPr>
                <w:rFonts w:ascii="Calibri" w:hAnsi="Calibri" w:cs="Calibri"/>
                <w:i/>
                <w:iCs/>
                <w:sz w:val="18"/>
              </w:rPr>
            </w:pPr>
            <w:r w:rsidRPr="00423ACF">
              <w:rPr>
                <w:rFonts w:ascii="Calibri" w:hAnsi="Calibri" w:cs="Calibri"/>
                <w:i/>
                <w:iCs/>
                <w:sz w:val="18"/>
              </w:rPr>
              <w:t>Gestion de projet</w:t>
            </w:r>
          </w:p>
        </w:tc>
        <w:tc>
          <w:tcPr>
            <w:tcW w:w="1104" w:type="dxa"/>
            <w:shd w:val="clear" w:color="auto" w:fill="FDEBCF" w:themeFill="background2" w:themeFillTint="33"/>
            <w:vAlign w:val="center"/>
          </w:tcPr>
          <w:p w14:paraId="63499A26"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19AB9938"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6721C505"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15903C31"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r>
      <w:tr w:rsidR="00122562" w:rsidRPr="00472065" w14:paraId="6287FF15" w14:textId="77777777" w:rsidTr="008B33F0">
        <w:trPr>
          <w:tblCellSpacing w:w="15" w:type="dxa"/>
        </w:trPr>
        <w:tc>
          <w:tcPr>
            <w:tcW w:w="4203" w:type="dxa"/>
            <w:shd w:val="clear" w:color="auto" w:fill="FDEBCF" w:themeFill="background2" w:themeFillTint="33"/>
            <w:vAlign w:val="center"/>
          </w:tcPr>
          <w:p w14:paraId="1B38DD33"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Stratégie entrepreneuriale</w:t>
            </w:r>
          </w:p>
        </w:tc>
        <w:tc>
          <w:tcPr>
            <w:tcW w:w="1104" w:type="dxa"/>
            <w:shd w:val="clear" w:color="auto" w:fill="FDEBCF" w:themeFill="background2" w:themeFillTint="33"/>
            <w:vAlign w:val="center"/>
          </w:tcPr>
          <w:p w14:paraId="6F8AA053"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34359633"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06CFFAB9"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73D236AA"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02E04EE6" w14:textId="77777777" w:rsidTr="008B33F0">
        <w:trPr>
          <w:tblCellSpacing w:w="15" w:type="dxa"/>
        </w:trPr>
        <w:tc>
          <w:tcPr>
            <w:tcW w:w="4203" w:type="dxa"/>
            <w:shd w:val="clear" w:color="auto" w:fill="FDEBCF" w:themeFill="background2" w:themeFillTint="33"/>
            <w:vAlign w:val="center"/>
            <w:hideMark/>
          </w:tcPr>
          <w:p w14:paraId="1651B50E" w14:textId="77777777" w:rsidR="00122562" w:rsidRPr="00423ACF" w:rsidRDefault="00122562" w:rsidP="008B33F0">
            <w:pPr>
              <w:spacing w:after="0" w:line="278" w:lineRule="auto"/>
              <w:rPr>
                <w:rFonts w:ascii="Calibri" w:hAnsi="Calibri" w:cs="Calibri"/>
                <w:i/>
                <w:iCs/>
                <w:sz w:val="18"/>
              </w:rPr>
            </w:pPr>
            <w:r w:rsidRPr="00423ACF">
              <w:rPr>
                <w:rFonts w:ascii="Calibri" w:hAnsi="Calibri" w:cs="Calibri"/>
                <w:i/>
                <w:iCs/>
                <w:sz w:val="18"/>
              </w:rPr>
              <w:t>Modèle économique</w:t>
            </w:r>
            <w:r w:rsidRPr="00472065">
              <w:rPr>
                <w:rFonts w:ascii="Calibri" w:hAnsi="Calibri" w:cs="Calibri"/>
                <w:i/>
                <w:iCs/>
                <w:sz w:val="18"/>
              </w:rPr>
              <w:t>, gestion financière</w:t>
            </w:r>
          </w:p>
        </w:tc>
        <w:tc>
          <w:tcPr>
            <w:tcW w:w="1104" w:type="dxa"/>
            <w:shd w:val="clear" w:color="auto" w:fill="FDEBCF" w:themeFill="background2" w:themeFillTint="33"/>
            <w:vAlign w:val="center"/>
          </w:tcPr>
          <w:p w14:paraId="579B8731"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049E49FB"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4788DA3B"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6828DE2D" w14:textId="77777777" w:rsidR="00122562" w:rsidRPr="00423ACF" w:rsidRDefault="00122562" w:rsidP="008B33F0">
            <w:pPr>
              <w:spacing w:after="0" w:line="278" w:lineRule="auto"/>
              <w:jc w:val="center"/>
              <w:rPr>
                <w:rFonts w:ascii="Calibri" w:hAnsi="Calibri" w:cs="Calibri"/>
                <w:sz w:val="18"/>
              </w:rPr>
            </w:pPr>
            <w:r w:rsidRPr="00423ACF">
              <w:rPr>
                <w:rFonts w:ascii="Segoe UI Symbol" w:hAnsi="Segoe UI Symbol" w:cs="Segoe UI Symbol"/>
                <w:sz w:val="18"/>
              </w:rPr>
              <w:t>☐</w:t>
            </w:r>
          </w:p>
        </w:tc>
      </w:tr>
      <w:tr w:rsidR="00122562" w:rsidRPr="00472065" w14:paraId="6419BB92" w14:textId="77777777" w:rsidTr="008B33F0">
        <w:trPr>
          <w:tblCellSpacing w:w="15" w:type="dxa"/>
        </w:trPr>
        <w:tc>
          <w:tcPr>
            <w:tcW w:w="4203" w:type="dxa"/>
            <w:shd w:val="clear" w:color="auto" w:fill="FDEBCF" w:themeFill="background2" w:themeFillTint="33"/>
            <w:vAlign w:val="center"/>
          </w:tcPr>
          <w:p w14:paraId="723F8C44"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Gestion des ressources humaine</w:t>
            </w:r>
          </w:p>
        </w:tc>
        <w:tc>
          <w:tcPr>
            <w:tcW w:w="1104" w:type="dxa"/>
            <w:shd w:val="clear" w:color="auto" w:fill="FDEBCF" w:themeFill="background2" w:themeFillTint="33"/>
            <w:vAlign w:val="center"/>
          </w:tcPr>
          <w:p w14:paraId="0AF50E2F"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762DE6D4"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59FD5756"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670C760D"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4D20135F" w14:textId="77777777" w:rsidTr="008B33F0">
        <w:trPr>
          <w:tblCellSpacing w:w="15" w:type="dxa"/>
        </w:trPr>
        <w:tc>
          <w:tcPr>
            <w:tcW w:w="4203" w:type="dxa"/>
            <w:shd w:val="clear" w:color="auto" w:fill="FDEBCF" w:themeFill="background2" w:themeFillTint="33"/>
            <w:vAlign w:val="center"/>
          </w:tcPr>
          <w:p w14:paraId="4A3DAAA1"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Gestion administrative, règlementaire et juridique</w:t>
            </w:r>
          </w:p>
        </w:tc>
        <w:tc>
          <w:tcPr>
            <w:tcW w:w="1104" w:type="dxa"/>
            <w:shd w:val="clear" w:color="auto" w:fill="FDEBCF" w:themeFill="background2" w:themeFillTint="33"/>
            <w:vAlign w:val="center"/>
          </w:tcPr>
          <w:p w14:paraId="3AC7AD1E"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19492E71"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27877706"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12EDF015" w14:textId="77777777" w:rsidR="00122562" w:rsidRPr="00472065" w:rsidRDefault="00122562" w:rsidP="008B33F0">
            <w:pPr>
              <w:spacing w:after="0"/>
              <w:jc w:val="center"/>
              <w:rPr>
                <w:rFonts w:ascii="Segoe UI Symbol" w:hAnsi="Segoe UI Symbol" w:cs="Segoe UI Symbol"/>
                <w:sz w:val="18"/>
              </w:rPr>
            </w:pPr>
            <w:r w:rsidRPr="00423ACF">
              <w:rPr>
                <w:rFonts w:ascii="Segoe UI Symbol" w:hAnsi="Segoe UI Symbol" w:cs="Segoe UI Symbol"/>
                <w:sz w:val="18"/>
              </w:rPr>
              <w:t>☐</w:t>
            </w:r>
          </w:p>
        </w:tc>
      </w:tr>
      <w:tr w:rsidR="00122562" w:rsidRPr="00472065" w14:paraId="587BB10B" w14:textId="77777777" w:rsidTr="008B33F0">
        <w:trPr>
          <w:tblCellSpacing w:w="15" w:type="dxa"/>
        </w:trPr>
        <w:tc>
          <w:tcPr>
            <w:tcW w:w="4203" w:type="dxa"/>
            <w:shd w:val="clear" w:color="auto" w:fill="FDEBCF" w:themeFill="background2" w:themeFillTint="33"/>
            <w:vAlign w:val="center"/>
          </w:tcPr>
          <w:p w14:paraId="6293F0C3" w14:textId="77777777" w:rsidR="00122562" w:rsidRPr="00472065" w:rsidRDefault="00122562" w:rsidP="008B33F0">
            <w:pPr>
              <w:spacing w:after="0"/>
              <w:rPr>
                <w:rFonts w:ascii="Calibri" w:hAnsi="Calibri" w:cs="Calibri"/>
                <w:i/>
                <w:iCs/>
                <w:sz w:val="18"/>
              </w:rPr>
            </w:pPr>
            <w:r w:rsidRPr="00472065">
              <w:rPr>
                <w:rFonts w:ascii="Calibri" w:hAnsi="Calibri" w:cs="Calibri"/>
                <w:i/>
                <w:iCs/>
                <w:sz w:val="18"/>
              </w:rPr>
              <w:t>Stratégie Commerciale</w:t>
            </w:r>
          </w:p>
        </w:tc>
        <w:tc>
          <w:tcPr>
            <w:tcW w:w="1104" w:type="dxa"/>
            <w:shd w:val="clear" w:color="auto" w:fill="FDEBCF" w:themeFill="background2" w:themeFillTint="33"/>
            <w:vAlign w:val="center"/>
          </w:tcPr>
          <w:p w14:paraId="60884D18"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tcPr>
          <w:p w14:paraId="68026CE8"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tcPr>
          <w:p w14:paraId="4018DC4B"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tcPr>
          <w:p w14:paraId="14C80530"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7C498BF2" w14:textId="77777777" w:rsidTr="008B33F0">
        <w:trPr>
          <w:tblCellSpacing w:w="15" w:type="dxa"/>
        </w:trPr>
        <w:tc>
          <w:tcPr>
            <w:tcW w:w="4203" w:type="dxa"/>
            <w:shd w:val="clear" w:color="auto" w:fill="FDEBCF" w:themeFill="background2" w:themeFillTint="33"/>
            <w:vAlign w:val="center"/>
            <w:hideMark/>
          </w:tcPr>
          <w:p w14:paraId="1C43CC17"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Communication</w:t>
            </w:r>
          </w:p>
        </w:tc>
        <w:tc>
          <w:tcPr>
            <w:tcW w:w="1104" w:type="dxa"/>
            <w:shd w:val="clear" w:color="auto" w:fill="FDEBCF" w:themeFill="background2" w:themeFillTint="33"/>
            <w:vAlign w:val="center"/>
          </w:tcPr>
          <w:p w14:paraId="6FF940B4"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48343BFE"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16EE49D4"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4E931997"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092F28E9" w14:textId="77777777" w:rsidTr="008B33F0">
        <w:trPr>
          <w:tblCellSpacing w:w="15" w:type="dxa"/>
        </w:trPr>
        <w:tc>
          <w:tcPr>
            <w:tcW w:w="4203" w:type="dxa"/>
            <w:shd w:val="clear" w:color="auto" w:fill="FDEBCF" w:themeFill="background2" w:themeFillTint="33"/>
            <w:vAlign w:val="center"/>
            <w:hideMark/>
          </w:tcPr>
          <w:p w14:paraId="2C8AB7CE"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Réseautage</w:t>
            </w:r>
          </w:p>
        </w:tc>
        <w:tc>
          <w:tcPr>
            <w:tcW w:w="1104" w:type="dxa"/>
            <w:shd w:val="clear" w:color="auto" w:fill="FDEBCF" w:themeFill="background2" w:themeFillTint="33"/>
            <w:vAlign w:val="center"/>
          </w:tcPr>
          <w:p w14:paraId="60BA1B19"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5EAE6FF0"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65092C91"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2BFFA379"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r w:rsidR="00122562" w:rsidRPr="00472065" w14:paraId="6B49F9FB" w14:textId="77777777" w:rsidTr="008B33F0">
        <w:trPr>
          <w:tblCellSpacing w:w="15" w:type="dxa"/>
        </w:trPr>
        <w:tc>
          <w:tcPr>
            <w:tcW w:w="4203" w:type="dxa"/>
            <w:shd w:val="clear" w:color="auto" w:fill="FDEBCF" w:themeFill="background2" w:themeFillTint="33"/>
            <w:vAlign w:val="center"/>
            <w:hideMark/>
          </w:tcPr>
          <w:p w14:paraId="71411ED9" w14:textId="77777777" w:rsidR="00122562" w:rsidRPr="00423ACF" w:rsidRDefault="00122562" w:rsidP="008B33F0">
            <w:pPr>
              <w:spacing w:after="0"/>
              <w:rPr>
                <w:rFonts w:ascii="Calibri" w:hAnsi="Calibri" w:cs="Calibri"/>
                <w:i/>
                <w:iCs/>
                <w:sz w:val="18"/>
              </w:rPr>
            </w:pPr>
            <w:r w:rsidRPr="00423ACF">
              <w:rPr>
                <w:rFonts w:ascii="Calibri" w:hAnsi="Calibri" w:cs="Calibri"/>
                <w:i/>
                <w:iCs/>
                <w:sz w:val="18"/>
              </w:rPr>
              <w:t>Connaissance de l’ESS</w:t>
            </w:r>
          </w:p>
        </w:tc>
        <w:tc>
          <w:tcPr>
            <w:tcW w:w="1104" w:type="dxa"/>
            <w:shd w:val="clear" w:color="auto" w:fill="FDEBCF" w:themeFill="background2" w:themeFillTint="33"/>
            <w:vAlign w:val="center"/>
          </w:tcPr>
          <w:p w14:paraId="6A49717A" w14:textId="77777777" w:rsidR="00122562" w:rsidRPr="00472065"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104" w:type="dxa"/>
            <w:shd w:val="clear" w:color="auto" w:fill="FDEBCF" w:themeFill="background2" w:themeFillTint="33"/>
            <w:vAlign w:val="center"/>
            <w:hideMark/>
          </w:tcPr>
          <w:p w14:paraId="1E933EE6"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1276" w:type="dxa"/>
            <w:gridSpan w:val="2"/>
            <w:shd w:val="clear" w:color="auto" w:fill="FDEBCF" w:themeFill="background2" w:themeFillTint="33"/>
            <w:vAlign w:val="center"/>
            <w:hideMark/>
          </w:tcPr>
          <w:p w14:paraId="11E0AE69"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c>
          <w:tcPr>
            <w:tcW w:w="0" w:type="auto"/>
            <w:shd w:val="clear" w:color="auto" w:fill="FDEBCF" w:themeFill="background2" w:themeFillTint="33"/>
            <w:vAlign w:val="center"/>
            <w:hideMark/>
          </w:tcPr>
          <w:p w14:paraId="738FB61A" w14:textId="77777777" w:rsidR="00122562" w:rsidRPr="00423ACF" w:rsidRDefault="00122562" w:rsidP="008B33F0">
            <w:pPr>
              <w:spacing w:after="0"/>
              <w:jc w:val="center"/>
              <w:rPr>
                <w:rFonts w:ascii="Calibri" w:hAnsi="Calibri" w:cs="Calibri"/>
                <w:sz w:val="18"/>
              </w:rPr>
            </w:pPr>
            <w:r w:rsidRPr="00423ACF">
              <w:rPr>
                <w:rFonts w:ascii="Segoe UI Symbol" w:hAnsi="Segoe UI Symbol" w:cs="Segoe UI Symbol"/>
                <w:sz w:val="18"/>
              </w:rPr>
              <w:t>☐</w:t>
            </w:r>
          </w:p>
        </w:tc>
      </w:tr>
    </w:tbl>
    <w:p w14:paraId="036B79F4" w14:textId="77777777" w:rsidR="003F77EB" w:rsidRPr="00CA558E" w:rsidRDefault="003F77EB" w:rsidP="00A154DE">
      <w:pPr>
        <w:pStyle w:val="ParagrapheEcossolies"/>
        <w:rPr>
          <w:rFonts w:ascii="Arial" w:eastAsia="NSimSun" w:hAnsi="Arial" w:cs="Arial"/>
          <w:b/>
          <w:i/>
          <w:szCs w:val="22"/>
        </w:rPr>
      </w:pPr>
    </w:p>
    <w:p w14:paraId="4D322DA7" w14:textId="77777777"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14:paraId="190E395C" w14:textId="77777777" w:rsidR="00A154DE" w:rsidRPr="00CA558E" w:rsidRDefault="00A154DE" w:rsidP="00A154DE">
      <w:pPr>
        <w:pStyle w:val="Titre2"/>
        <w:rPr>
          <w:rFonts w:ascii="Arial" w:hAnsi="Arial" w:cs="Arial"/>
        </w:rPr>
      </w:pPr>
      <w:bookmarkStart w:id="13" w:name="_Toc107837993"/>
      <w:bookmarkStart w:id="14" w:name="_Toc107838079"/>
      <w:bookmarkStart w:id="15" w:name="_Toc139029607"/>
      <w:r w:rsidRPr="00CA558E">
        <w:rPr>
          <w:rFonts w:ascii="Arial" w:hAnsi="Arial" w:cs="Arial"/>
        </w:rPr>
        <w:lastRenderedPageBreak/>
        <w:t>Présentation DU (DES) PORTEUR.SES DE PROJET</w:t>
      </w:r>
      <w:bookmarkEnd w:id="13"/>
      <w:bookmarkEnd w:id="14"/>
      <w:bookmarkEnd w:id="15"/>
    </w:p>
    <w:p w14:paraId="51BB4228"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b/>
          <w:bCs/>
          <w:i/>
          <w:iCs/>
          <w:szCs w:val="24"/>
        </w:rPr>
      </w:pPr>
      <w:r w:rsidRPr="0056619F">
        <w:rPr>
          <w:rFonts w:ascii="Zilla Slab Light" w:hAnsi="Zilla Slab Light" w:cs="Arial"/>
          <w:szCs w:val="24"/>
        </w:rPr>
        <w:t xml:space="preserve">1. </w:t>
      </w:r>
      <w:r w:rsidRPr="0056619F">
        <w:rPr>
          <w:rFonts w:ascii="Zilla Slab Light" w:hAnsi="Zilla Slab Light" w:cs="Arial"/>
          <w:szCs w:val="24"/>
          <w:shd w:val="clear" w:color="auto" w:fill="FDEBCF" w:themeFill="background2" w:themeFillTint="33"/>
        </w:rPr>
        <w:t>Quelles sont vos motivations pour porter ce projet ?</w:t>
      </w:r>
      <w:r w:rsidRPr="0056619F">
        <w:rPr>
          <w:rStyle w:val="Policepardfaut1"/>
          <w:rFonts w:ascii="Zilla Slab Light" w:hAnsi="Zilla Slab Light" w:cs="Arial"/>
          <w:i/>
          <w:iCs/>
          <w:szCs w:val="24"/>
        </w:rPr>
        <w:t xml:space="preserve"> </w:t>
      </w:r>
      <w:r w:rsidRPr="0056619F">
        <w:rPr>
          <w:rStyle w:val="Policepardfaut1"/>
          <w:rFonts w:ascii="Zilla Slab Light" w:hAnsi="Zilla Slab Light" w:cs="Arial"/>
          <w:b/>
          <w:bCs/>
          <w:i/>
          <w:iCs/>
          <w:szCs w:val="24"/>
        </w:rPr>
        <w:t xml:space="preserve"> </w:t>
      </w:r>
      <w:r w:rsidRPr="0056619F">
        <w:rPr>
          <w:rStyle w:val="Policepardfaut1"/>
          <w:rFonts w:ascii="Zilla Slab Light" w:hAnsi="Zilla Slab Light" w:cs="Arial"/>
          <w:bCs/>
          <w:i/>
          <w:iCs/>
          <w:szCs w:val="24"/>
        </w:rPr>
        <w:t>(1300 caractères max.)</w:t>
      </w:r>
    </w:p>
    <w:p w14:paraId="17E5DA2A"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b/>
          <w:bCs/>
          <w:i/>
          <w:iCs/>
          <w:szCs w:val="24"/>
        </w:rPr>
      </w:pPr>
    </w:p>
    <w:p w14:paraId="67EF4ABB" w14:textId="77777777" w:rsidR="00A154DE" w:rsidRPr="0056619F" w:rsidRDefault="00A154DE" w:rsidP="00A154DE">
      <w:pPr>
        <w:rPr>
          <w:rFonts w:cs="Arial"/>
          <w:sz w:val="24"/>
          <w:szCs w:val="24"/>
        </w:rPr>
      </w:pPr>
    </w:p>
    <w:p w14:paraId="6212E117"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 xml:space="preserve">2. </w:t>
      </w:r>
      <w:r w:rsidRPr="0056619F">
        <w:rPr>
          <w:rFonts w:ascii="Zilla Slab Light" w:hAnsi="Zilla Slab Light" w:cs="Arial"/>
          <w:szCs w:val="24"/>
          <w:shd w:val="clear" w:color="auto" w:fill="FDEBCF" w:themeFill="background2" w:themeFillTint="33"/>
        </w:rPr>
        <w:t xml:space="preserve">Présentez-vous, ainsi que les principaux membres de l’équipe à ce jour. </w:t>
      </w:r>
      <w:r w:rsidRPr="0056619F">
        <w:rPr>
          <w:rFonts w:ascii="Zilla Slab Light" w:hAnsi="Zilla Slab Light" w:cs="Arial"/>
          <w:szCs w:val="24"/>
          <w:shd w:val="clear" w:color="auto" w:fill="FDEBCF" w:themeFill="background2" w:themeFillTint="33"/>
        </w:rPr>
        <w:br/>
      </w:r>
      <w:r w:rsidRPr="0056619F">
        <w:rPr>
          <w:rStyle w:val="Policepardfaut1"/>
          <w:rFonts w:ascii="Zilla Slab Light" w:hAnsi="Zilla Slab Light" w:cs="Arial"/>
          <w:i/>
          <w:iCs/>
          <w:szCs w:val="24"/>
          <w:shd w:val="clear" w:color="auto" w:fill="FDEBCF" w:themeFill="background2" w:themeFillTint="33"/>
        </w:rPr>
        <w:t>(1300 caractères max.)</w:t>
      </w:r>
    </w:p>
    <w:p w14:paraId="0952248C"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p>
    <w:p w14:paraId="2F50C5A2" w14:textId="77777777" w:rsidR="00A154DE" w:rsidRPr="0056619F" w:rsidRDefault="00A154DE" w:rsidP="00A154DE">
      <w:pPr>
        <w:rPr>
          <w:rFonts w:cs="Arial"/>
          <w:sz w:val="24"/>
          <w:szCs w:val="24"/>
        </w:rPr>
      </w:pPr>
    </w:p>
    <w:p w14:paraId="48BAA939" w14:textId="791F1A8E" w:rsidR="00A154DE" w:rsidRPr="003575B6"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3</w:t>
      </w:r>
      <w:r w:rsidRPr="003575B6">
        <w:rPr>
          <w:rFonts w:ascii="Zilla Slab Light" w:hAnsi="Zilla Slab Light" w:cs="Arial"/>
          <w:szCs w:val="24"/>
          <w:shd w:val="clear" w:color="auto" w:fill="FDEBCF" w:themeFill="background2" w:themeFillTint="33"/>
        </w:rPr>
        <w:t xml:space="preserve">. </w:t>
      </w:r>
      <w:r w:rsidR="006B28A4" w:rsidRPr="003575B6">
        <w:rPr>
          <w:rFonts w:ascii="Zilla Slab Light" w:hAnsi="Zilla Slab Light" w:cs="Arial"/>
          <w:szCs w:val="24"/>
          <w:shd w:val="clear" w:color="auto" w:fill="FDEBCF" w:themeFill="background2" w:themeFillTint="33"/>
        </w:rPr>
        <w:t>Quels sont les points forts et les complémentarités (compétences, expérience…) de chaque membre de l’équipe ?</w:t>
      </w:r>
      <w:r w:rsidRPr="003575B6">
        <w:rPr>
          <w:rFonts w:ascii="Zilla Slab Light" w:hAnsi="Zilla Slab Light" w:cs="Arial"/>
          <w:szCs w:val="24"/>
          <w:shd w:val="clear" w:color="auto" w:fill="FDEBCF" w:themeFill="background2" w:themeFillTint="33"/>
        </w:rPr>
        <w:t xml:space="preserve"> </w:t>
      </w:r>
      <w:r w:rsidRPr="003575B6">
        <w:rPr>
          <w:rStyle w:val="Policepardfaut1"/>
          <w:rFonts w:ascii="Zilla Slab Light" w:hAnsi="Zilla Slab Light" w:cs="Arial"/>
          <w:i/>
          <w:iCs/>
          <w:szCs w:val="24"/>
          <w:shd w:val="clear" w:color="auto" w:fill="FDEBCF" w:themeFill="background2" w:themeFillTint="33"/>
        </w:rPr>
        <w:t>(1300 caractères max.)</w:t>
      </w:r>
    </w:p>
    <w:p w14:paraId="3BFAD396" w14:textId="77777777" w:rsidR="00A154DE" w:rsidRPr="003575B6"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p>
    <w:p w14:paraId="20940034" w14:textId="77777777" w:rsidR="00A154DE" w:rsidRPr="003575B6" w:rsidRDefault="00A154DE" w:rsidP="00A154DE">
      <w:pPr>
        <w:rPr>
          <w:rFonts w:cs="Arial"/>
          <w:sz w:val="24"/>
          <w:szCs w:val="24"/>
        </w:rPr>
      </w:pPr>
    </w:p>
    <w:p w14:paraId="68D89524" w14:textId="0E7A9189" w:rsidR="00A154DE" w:rsidRPr="006022E7"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pPr>
      <w:r w:rsidRPr="003575B6">
        <w:rPr>
          <w:rFonts w:ascii="Zilla Slab Light" w:hAnsi="Zilla Slab Light" w:cs="Arial"/>
          <w:szCs w:val="24"/>
          <w:shd w:val="clear" w:color="auto" w:fill="FDEBCF" w:themeFill="background2" w:themeFillTint="33"/>
        </w:rPr>
        <w:t xml:space="preserve">4. </w:t>
      </w:r>
      <w:r w:rsidR="006022E7" w:rsidRPr="003575B6">
        <w:rPr>
          <w:rFonts w:ascii="Zilla Slab Light" w:hAnsi="Zilla Slab Light" w:cs="Arial"/>
          <w:szCs w:val="24"/>
          <w:shd w:val="clear" w:color="auto" w:fill="FDEBCF" w:themeFill="background2" w:themeFillTint="33"/>
        </w:rPr>
        <w:t>Avez-vous déjà été impliqué·e dans un projet d’Économie Sociale et Solidaire ? Si oui, décrivez brièvement votre rôle et ce que cette expérience vous a appris. (800 caractères max)</w:t>
      </w:r>
    </w:p>
    <w:p w14:paraId="57DE8681"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shd w:val="clear" w:color="auto" w:fill="FDEBCF" w:themeFill="background2" w:themeFillTint="33"/>
        </w:rPr>
      </w:pPr>
    </w:p>
    <w:p w14:paraId="0EDAE972" w14:textId="77777777" w:rsidR="00A154DE" w:rsidRPr="0056619F" w:rsidRDefault="00A154DE" w:rsidP="00A154DE">
      <w:pPr>
        <w:rPr>
          <w:rFonts w:cs="Arial"/>
          <w:sz w:val="24"/>
          <w:szCs w:val="24"/>
        </w:rPr>
      </w:pPr>
    </w:p>
    <w:p w14:paraId="3C72C235" w14:textId="79EAEA21" w:rsidR="006B28A4" w:rsidRPr="006B28A4" w:rsidRDefault="006B28A4"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eastAsia="Fira Sans Medium" w:cs="Arial"/>
          <w:color w:val="auto"/>
          <w:kern w:val="2"/>
          <w:sz w:val="24"/>
          <w:szCs w:val="24"/>
          <w:shd w:val="clear" w:color="auto" w:fill="FDEBCF" w:themeFill="background2" w:themeFillTint="33"/>
          <w:lang w:eastAsia="zh-CN" w:bidi="hi-IN"/>
        </w:rPr>
      </w:pPr>
      <w:r w:rsidRPr="0056619F">
        <w:rPr>
          <w:rFonts w:eastAsia="Fira Sans Medium" w:cs="Arial"/>
          <w:color w:val="auto"/>
          <w:kern w:val="2"/>
          <w:sz w:val="24"/>
          <w:szCs w:val="24"/>
          <w:shd w:val="clear" w:color="auto" w:fill="FDEBCF" w:themeFill="background2" w:themeFillTint="33"/>
          <w:lang w:eastAsia="zh-CN" w:bidi="hi-IN"/>
        </w:rPr>
        <w:t xml:space="preserve">5. </w:t>
      </w:r>
      <w:r w:rsidRPr="006B28A4">
        <w:rPr>
          <w:rFonts w:eastAsia="Fira Sans Medium" w:cs="Arial"/>
          <w:color w:val="auto"/>
          <w:kern w:val="2"/>
          <w:sz w:val="24"/>
          <w:szCs w:val="24"/>
          <w:shd w:val="clear" w:color="auto" w:fill="FDEBCF" w:themeFill="background2" w:themeFillTint="33"/>
          <w:lang w:eastAsia="zh-CN" w:bidi="hi-IN"/>
        </w:rPr>
        <w:t>Pensez-vous créer des emplois ? Si oui, pour qui et quel(s) poste(s) ?</w:t>
      </w:r>
      <w:r>
        <w:rPr>
          <w:rFonts w:eastAsia="Fira Sans Medium" w:cs="Arial"/>
          <w:color w:val="auto"/>
          <w:kern w:val="2"/>
          <w:sz w:val="24"/>
          <w:szCs w:val="24"/>
          <w:shd w:val="clear" w:color="auto" w:fill="FDEBCF" w:themeFill="background2" w:themeFillTint="33"/>
          <w:lang w:eastAsia="zh-CN" w:bidi="hi-IN"/>
        </w:rPr>
        <w:t xml:space="preserve"> </w:t>
      </w:r>
      <w:r w:rsidRPr="006B28A4">
        <w:rPr>
          <w:rFonts w:eastAsia="Fira Sans Medium"/>
          <w:color w:val="auto"/>
          <w:kern w:val="2"/>
          <w:sz w:val="24"/>
          <w:lang w:eastAsia="zh-CN" w:bidi="hi-IN"/>
        </w:rPr>
        <w:t>(650 caractères max.)</w:t>
      </w:r>
    </w:p>
    <w:p w14:paraId="7DAB0B9C"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shd w:val="clear" w:color="auto" w:fill="FDEBCF" w:themeFill="background2" w:themeFillTint="33"/>
        </w:rPr>
      </w:pPr>
    </w:p>
    <w:p w14:paraId="25E96DAA" w14:textId="77777777" w:rsidR="00A154DE" w:rsidRPr="0056619F" w:rsidRDefault="00A154DE" w:rsidP="00A154DE">
      <w:pPr>
        <w:rPr>
          <w:rFonts w:cs="Arial"/>
          <w:sz w:val="24"/>
          <w:szCs w:val="24"/>
        </w:rPr>
      </w:pPr>
    </w:p>
    <w:p w14:paraId="0720CE54" w14:textId="50035419"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shd w:val="clear" w:color="auto" w:fill="FDEBCF" w:themeFill="background2" w:themeFillTint="33"/>
        </w:rPr>
      </w:pPr>
      <w:r w:rsidRPr="0056619F">
        <w:rPr>
          <w:rFonts w:ascii="Zilla Slab Light" w:hAnsi="Zilla Slab Light" w:cs="Arial"/>
          <w:szCs w:val="24"/>
        </w:rPr>
        <w:t>6</w:t>
      </w:r>
      <w:r w:rsidRPr="0056619F">
        <w:rPr>
          <w:rFonts w:ascii="Zilla Slab Light" w:eastAsia="NSimSun" w:hAnsi="Zilla Slab Light" w:cs="Arial"/>
          <w:szCs w:val="24"/>
        </w:rPr>
        <w:t xml:space="preserve">. Quelle a été votre préparation à la création d’activité ? Avez-vous bénéficié d’une formation, </w:t>
      </w:r>
      <w:r w:rsidRPr="0056619F">
        <w:rPr>
          <w:rFonts w:ascii="Zilla Slab Light" w:eastAsia="NSimSun" w:hAnsi="Zilla Slab Light" w:cs="Arial"/>
          <w:szCs w:val="24"/>
          <w:shd w:val="clear" w:color="auto" w:fill="FDEBCF" w:themeFill="background2" w:themeFillTint="33"/>
        </w:rPr>
        <w:t>d’un accompagnement directement en lien avec ce projet ?</w:t>
      </w:r>
      <w:r w:rsidRPr="0056619F">
        <w:rPr>
          <w:rFonts w:ascii="Zilla Slab Light" w:hAnsi="Zilla Slab Light" w:cs="Arial"/>
          <w:szCs w:val="24"/>
          <w:shd w:val="clear" w:color="auto" w:fill="FDEBCF" w:themeFill="background2" w:themeFillTint="33"/>
        </w:rPr>
        <w:t xml:space="preserve"> </w:t>
      </w:r>
      <w:r w:rsidRPr="0056619F">
        <w:rPr>
          <w:rStyle w:val="Policepardfaut1"/>
          <w:rFonts w:ascii="Zilla Slab Light" w:hAnsi="Zilla Slab Light" w:cs="Arial"/>
          <w:i/>
          <w:iCs/>
          <w:szCs w:val="24"/>
          <w:shd w:val="clear" w:color="auto" w:fill="FDEBCF" w:themeFill="background2" w:themeFillTint="33"/>
        </w:rPr>
        <w:t>(</w:t>
      </w:r>
      <w:r w:rsidR="006866BD">
        <w:rPr>
          <w:rStyle w:val="Policepardfaut1"/>
          <w:rFonts w:ascii="Zilla Slab Light" w:hAnsi="Zilla Slab Light" w:cs="Arial"/>
          <w:i/>
          <w:iCs/>
          <w:szCs w:val="24"/>
          <w:shd w:val="clear" w:color="auto" w:fill="FDEBCF" w:themeFill="background2" w:themeFillTint="33"/>
        </w:rPr>
        <w:t>85</w:t>
      </w:r>
      <w:r w:rsidRPr="0056619F">
        <w:rPr>
          <w:rStyle w:val="Policepardfaut1"/>
          <w:rFonts w:ascii="Zilla Slab Light" w:hAnsi="Zilla Slab Light" w:cs="Arial"/>
          <w:i/>
          <w:iCs/>
          <w:szCs w:val="24"/>
          <w:shd w:val="clear" w:color="auto" w:fill="FDEBCF" w:themeFill="background2" w:themeFillTint="33"/>
        </w:rPr>
        <w:t>0 caractères max.)</w:t>
      </w:r>
    </w:p>
    <w:p w14:paraId="10982F81"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39632A2D" w14:textId="77777777" w:rsidR="00A154DE" w:rsidRPr="0056619F" w:rsidRDefault="00A154DE" w:rsidP="00A154DE">
      <w:pPr>
        <w:rPr>
          <w:rFonts w:cs="Arial"/>
          <w:sz w:val="24"/>
          <w:szCs w:val="24"/>
        </w:rPr>
      </w:pPr>
    </w:p>
    <w:p w14:paraId="2C55D0AC" w14:textId="4229F387" w:rsidR="00A154DE" w:rsidRPr="006866BD"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eastAsia="NSimSun"/>
          <w:shd w:val="clear" w:color="auto" w:fill="FDEBCF" w:themeFill="background2" w:themeFillTint="33"/>
        </w:rPr>
      </w:pPr>
      <w:r w:rsidRPr="006866BD">
        <w:rPr>
          <w:rFonts w:ascii="Zilla Slab Light" w:eastAsia="NSimSun" w:hAnsi="Zilla Slab Light" w:cs="Arial"/>
          <w:szCs w:val="24"/>
          <w:shd w:val="clear" w:color="auto" w:fill="FDEBCF" w:themeFill="background2" w:themeFillTint="33"/>
        </w:rPr>
        <w:t xml:space="preserve">7. </w:t>
      </w:r>
      <w:r w:rsidR="006866BD" w:rsidRPr="003575B6">
        <w:rPr>
          <w:rFonts w:ascii="Zilla Slab Light" w:eastAsia="NSimSun" w:hAnsi="Zilla Slab Light" w:cs="Arial"/>
          <w:szCs w:val="24"/>
          <w:shd w:val="clear" w:color="auto" w:fill="FDEBCF" w:themeFill="background2" w:themeFillTint="33"/>
        </w:rPr>
        <w:t xml:space="preserve">Décrivez votre </w:t>
      </w:r>
      <w:r w:rsidR="006022E7" w:rsidRPr="003575B6">
        <w:rPr>
          <w:rFonts w:ascii="Zilla Slab Light" w:eastAsia="NSimSun" w:hAnsi="Zilla Slab Light" w:cs="Arial"/>
          <w:szCs w:val="24"/>
          <w:shd w:val="clear" w:color="auto" w:fill="FDEBCF" w:themeFill="background2" w:themeFillTint="33"/>
        </w:rPr>
        <w:t xml:space="preserve">situation et </w:t>
      </w:r>
      <w:r w:rsidR="006866BD" w:rsidRPr="003575B6">
        <w:rPr>
          <w:rFonts w:ascii="Zilla Slab Light" w:eastAsia="NSimSun" w:hAnsi="Zilla Slab Light" w:cs="Arial"/>
          <w:szCs w:val="24"/>
          <w:shd w:val="clear" w:color="auto" w:fill="FDEBCF" w:themeFill="background2" w:themeFillTint="33"/>
        </w:rPr>
        <w:t>organisation actuelle (engagements personnels /professionnels</w:t>
      </w:r>
      <w:r w:rsidR="006022E7" w:rsidRPr="003575B6">
        <w:rPr>
          <w:rFonts w:ascii="Zilla Slab Light" w:eastAsia="NSimSun" w:hAnsi="Zilla Slab Light" w:cs="Arial"/>
          <w:szCs w:val="24"/>
          <w:shd w:val="clear" w:color="auto" w:fill="FDEBCF" w:themeFill="background2" w:themeFillTint="33"/>
        </w:rPr>
        <w:t>, ressources</w:t>
      </w:r>
      <w:r w:rsidR="006866BD" w:rsidRPr="003575B6">
        <w:rPr>
          <w:rFonts w:ascii="Zilla Slab Light" w:eastAsia="NSimSun" w:hAnsi="Zilla Slab Light" w:cs="Arial"/>
          <w:szCs w:val="24"/>
          <w:shd w:val="clear" w:color="auto" w:fill="FDEBCF" w:themeFill="background2" w:themeFillTint="33"/>
        </w:rPr>
        <w:t xml:space="preserve">). Comment comptez-vous concilier ces contraintes avec les exigences de l’incubateur </w:t>
      </w:r>
      <w:r w:rsidRPr="003575B6">
        <w:rPr>
          <w:rFonts w:ascii="Zilla Slab Light" w:eastAsia="NSimSun" w:hAnsi="Zilla Slab Light" w:cs="Arial"/>
          <w:szCs w:val="24"/>
          <w:shd w:val="clear" w:color="auto" w:fill="FDEBCF" w:themeFill="background2" w:themeFillTint="33"/>
        </w:rPr>
        <w:t xml:space="preserve">? </w:t>
      </w:r>
      <w:r w:rsidR="006866BD" w:rsidRPr="003575B6">
        <w:rPr>
          <w:rFonts w:ascii="Zilla Slab Light" w:eastAsia="NSimSun" w:hAnsi="Zilla Slab Light" w:cs="Arial"/>
          <w:szCs w:val="24"/>
          <w:shd w:val="clear" w:color="auto" w:fill="FDEBCF" w:themeFill="background2" w:themeFillTint="33"/>
        </w:rPr>
        <w:t xml:space="preserve">Quel temps compter vous consacrer à votre projet (nbre heure/sem) </w:t>
      </w:r>
      <w:r w:rsidRPr="003575B6">
        <w:rPr>
          <w:rFonts w:ascii="Zilla Slab Light" w:eastAsia="NSimSun" w:hAnsi="Zilla Slab Light" w:cs="Arial"/>
          <w:szCs w:val="24"/>
          <w:shd w:val="clear" w:color="auto" w:fill="FDEBCF" w:themeFill="background2" w:themeFillTint="33"/>
        </w:rPr>
        <w:t>(</w:t>
      </w:r>
      <w:r w:rsidR="006866BD">
        <w:rPr>
          <w:rFonts w:ascii="Zilla Slab Light" w:eastAsia="NSimSun" w:hAnsi="Zilla Slab Light" w:cs="Arial"/>
          <w:szCs w:val="24"/>
          <w:shd w:val="clear" w:color="auto" w:fill="FDEBCF" w:themeFill="background2" w:themeFillTint="33"/>
        </w:rPr>
        <w:t>100</w:t>
      </w:r>
      <w:r w:rsidRPr="006866BD">
        <w:rPr>
          <w:rFonts w:ascii="Zilla Slab Light" w:eastAsia="NSimSun" w:hAnsi="Zilla Slab Light" w:cs="Arial"/>
          <w:szCs w:val="24"/>
          <w:shd w:val="clear" w:color="auto" w:fill="FDEBCF" w:themeFill="background2" w:themeFillTint="33"/>
        </w:rPr>
        <w:t>0 caractères max.)</w:t>
      </w:r>
    </w:p>
    <w:p w14:paraId="73332588" w14:textId="77777777" w:rsidR="00A154DE" w:rsidRPr="00CA558E"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i/>
          <w:iCs/>
          <w:sz w:val="18"/>
          <w:szCs w:val="18"/>
        </w:rPr>
      </w:pPr>
    </w:p>
    <w:p w14:paraId="0C33C473" w14:textId="77777777" w:rsidR="00A154DE" w:rsidRPr="00CA558E" w:rsidRDefault="00A154DE" w:rsidP="00A154DE">
      <w:pPr>
        <w:rPr>
          <w:rFonts w:ascii="Arial" w:hAnsi="Arial" w:cs="Arial"/>
        </w:rPr>
      </w:pPr>
    </w:p>
    <w:p w14:paraId="390434F0" w14:textId="77777777" w:rsidR="00A154DE" w:rsidRPr="00CA558E" w:rsidRDefault="00A154DE">
      <w:pPr>
        <w:autoSpaceDE/>
        <w:autoSpaceDN/>
        <w:adjustRightInd/>
        <w:spacing w:after="160" w:line="259" w:lineRule="auto"/>
        <w:jc w:val="left"/>
        <w:rPr>
          <w:rFonts w:ascii="Arial" w:hAnsi="Arial" w:cs="Arial"/>
          <w:bCs/>
          <w:i/>
          <w:color w:val="E6224C" w:themeColor="accent2"/>
        </w:rPr>
      </w:pPr>
      <w:r w:rsidRPr="00CA558E">
        <w:rPr>
          <w:rFonts w:ascii="Arial" w:hAnsi="Arial" w:cs="Arial"/>
          <w:color w:val="E6224C" w:themeColor="accent2"/>
        </w:rPr>
        <w:br w:type="page"/>
      </w:r>
    </w:p>
    <w:p w14:paraId="716FA7C3" w14:textId="77777777" w:rsidR="00A154DE" w:rsidRPr="0056619F" w:rsidRDefault="00A154DE" w:rsidP="0056619F">
      <w:pPr>
        <w:pStyle w:val="Titre2"/>
      </w:pPr>
      <w:bookmarkStart w:id="16" w:name="_Toc107837994"/>
      <w:bookmarkStart w:id="17" w:name="_Toc107838080"/>
      <w:bookmarkStart w:id="18" w:name="_Toc139029608"/>
      <w:r w:rsidRPr="0056619F">
        <w:lastRenderedPageBreak/>
        <w:t>LE projet</w:t>
      </w:r>
      <w:bookmarkEnd w:id="16"/>
      <w:bookmarkEnd w:id="17"/>
      <w:bookmarkEnd w:id="18"/>
    </w:p>
    <w:p w14:paraId="6383D61B" w14:textId="77777777" w:rsidR="00A154DE" w:rsidRPr="00CA558E" w:rsidRDefault="00A154DE" w:rsidP="00A154DE">
      <w:pPr>
        <w:rPr>
          <w:rFonts w:ascii="Arial" w:hAnsi="Arial" w:cs="Arial"/>
        </w:rPr>
      </w:pPr>
    </w:p>
    <w:p w14:paraId="53B9A3CC"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1. Résumez en une phrase votre projet. </w:t>
      </w:r>
      <w:r w:rsidRPr="0056619F">
        <w:rPr>
          <w:rStyle w:val="Policepardfaut1"/>
          <w:rFonts w:ascii="Zilla Slab Light" w:hAnsi="Zilla Slab Light" w:cs="Arial"/>
          <w:i/>
          <w:iCs/>
          <w:szCs w:val="24"/>
        </w:rPr>
        <w:t>(300 caractères max.)</w:t>
      </w:r>
    </w:p>
    <w:p w14:paraId="13CDA8B9"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p>
    <w:p w14:paraId="53CE6BFD" w14:textId="77777777" w:rsidR="00A154DE" w:rsidRPr="0056619F" w:rsidRDefault="00A154DE" w:rsidP="00A154DE">
      <w:pPr>
        <w:rPr>
          <w:rFonts w:cs="Arial"/>
          <w:sz w:val="24"/>
          <w:szCs w:val="24"/>
        </w:rPr>
      </w:pPr>
    </w:p>
    <w:p w14:paraId="3111BE40"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2. À quel(s) secteur(s) votre activité se rattache-t-elle ? </w:t>
      </w:r>
      <w:r w:rsidRPr="0056619F">
        <w:rPr>
          <w:rStyle w:val="Policepardfaut1"/>
          <w:rFonts w:ascii="Zilla Slab Light" w:hAnsi="Zilla Slab Light" w:cs="Arial"/>
          <w:i/>
          <w:iCs/>
          <w:szCs w:val="24"/>
        </w:rPr>
        <w:t>(merci de surligner et préciser vos réponses)</w:t>
      </w:r>
    </w:p>
    <w:p w14:paraId="50988132" w14:textId="1F243D6C" w:rsidR="006B28A4" w:rsidRPr="0056619F" w:rsidRDefault="00A154DE"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services aux personnes et aux familles</w:t>
      </w:r>
      <w:r w:rsidR="006B28A4" w:rsidRPr="0056619F">
        <w:rPr>
          <w:rFonts w:cs="Arial"/>
          <w:sz w:val="24"/>
          <w:szCs w:val="24"/>
        </w:rPr>
        <w:t xml:space="preserve"> </w:t>
      </w:r>
      <w:r w:rsidR="006B28A4">
        <w:rPr>
          <w:rFonts w:cs="Arial"/>
          <w:sz w:val="24"/>
          <w:szCs w:val="24"/>
        </w:rPr>
        <w:tab/>
      </w:r>
      <w:r w:rsidR="006B28A4">
        <w:rPr>
          <w:rFonts w:cs="Arial"/>
          <w:sz w:val="24"/>
          <w:szCs w:val="24"/>
        </w:rPr>
        <w:tab/>
      </w:r>
      <w:r w:rsidR="006B28A4" w:rsidRPr="0056619F">
        <w:rPr>
          <w:rFonts w:cs="Arial"/>
          <w:sz w:val="24"/>
          <w:szCs w:val="24"/>
        </w:rPr>
        <w:t xml:space="preserve">  </w:t>
      </w:r>
    </w:p>
    <w:p w14:paraId="38965B41" w14:textId="5072B2B1" w:rsidR="006B28A4" w:rsidRPr="0056619F" w:rsidRDefault="00A154DE"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réemploi et ressources</w:t>
      </w:r>
      <w:r w:rsidR="006B28A4">
        <w:rPr>
          <w:rFonts w:cs="Arial"/>
          <w:sz w:val="24"/>
          <w:szCs w:val="24"/>
        </w:rPr>
        <w:tab/>
      </w:r>
      <w:r w:rsidR="006B28A4">
        <w:rPr>
          <w:rFonts w:cs="Arial"/>
          <w:sz w:val="24"/>
          <w:szCs w:val="24"/>
        </w:rPr>
        <w:tab/>
      </w:r>
      <w:r w:rsidR="006B28A4">
        <w:rPr>
          <w:rFonts w:cs="Arial"/>
          <w:sz w:val="24"/>
          <w:szCs w:val="24"/>
        </w:rPr>
        <w:tab/>
      </w:r>
      <w:r w:rsidR="006B28A4">
        <w:rPr>
          <w:rFonts w:cs="Arial"/>
          <w:sz w:val="24"/>
          <w:szCs w:val="24"/>
        </w:rPr>
        <w:tab/>
      </w:r>
      <w:r w:rsidR="006B28A4" w:rsidRPr="0056619F">
        <w:rPr>
          <w:rFonts w:cs="Arial"/>
          <w:sz w:val="24"/>
          <w:szCs w:val="24"/>
        </w:rPr>
        <w:t xml:space="preserve">  </w:t>
      </w:r>
    </w:p>
    <w:p w14:paraId="3F2A5743" w14:textId="56628147" w:rsidR="006B28A4" w:rsidRDefault="006B28A4"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mobilité douce et inclusive</w:t>
      </w:r>
    </w:p>
    <w:p w14:paraId="78B2BABE" w14:textId="7BB30DC5" w:rsidR="006B28A4" w:rsidRDefault="006B28A4"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numérique responsable</w:t>
      </w:r>
    </w:p>
    <w:p w14:paraId="7B37A7F3" w14:textId="39F47EDA" w:rsidR="006B28A4" w:rsidRPr="0056619F" w:rsidRDefault="006B28A4" w:rsidP="006B28A4">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circuits-courts et alimentation</w:t>
      </w:r>
      <w:r>
        <w:rPr>
          <w:rFonts w:cs="Arial"/>
          <w:sz w:val="24"/>
          <w:szCs w:val="24"/>
        </w:rPr>
        <w:tab/>
      </w:r>
      <w:r>
        <w:rPr>
          <w:rFonts w:cs="Arial"/>
          <w:sz w:val="24"/>
          <w:szCs w:val="24"/>
        </w:rPr>
        <w:tab/>
      </w:r>
      <w:r>
        <w:rPr>
          <w:rFonts w:cs="Arial"/>
          <w:sz w:val="24"/>
          <w:szCs w:val="24"/>
        </w:rPr>
        <w:tab/>
      </w:r>
      <w:r w:rsidRPr="0056619F">
        <w:rPr>
          <w:rFonts w:cs="Arial"/>
          <w:sz w:val="24"/>
          <w:szCs w:val="24"/>
        </w:rPr>
        <w:t xml:space="preserve">  </w:t>
      </w:r>
      <w:r>
        <w:rPr>
          <w:rFonts w:cs="Arial"/>
          <w:sz w:val="24"/>
          <w:szCs w:val="24"/>
        </w:rPr>
        <w:tab/>
      </w:r>
      <w:r w:rsidRPr="0056619F">
        <w:rPr>
          <w:rFonts w:cs="Arial"/>
          <w:sz w:val="24"/>
          <w:szCs w:val="24"/>
        </w:rPr>
        <w:t xml:space="preserve">  </w:t>
      </w:r>
    </w:p>
    <w:p w14:paraId="715263C3" w14:textId="027371F0" w:rsidR="00A154DE"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sidRPr="0056619F">
        <w:rPr>
          <w:rFonts w:cs="Arial"/>
          <w:sz w:val="24"/>
          <w:szCs w:val="24"/>
        </w:rPr>
        <w:t xml:space="preserve">habitat </w:t>
      </w:r>
      <w:r w:rsidR="006B28A4">
        <w:rPr>
          <w:rFonts w:cs="Arial"/>
          <w:sz w:val="24"/>
          <w:szCs w:val="24"/>
        </w:rPr>
        <w:t xml:space="preserve">(inclusif) </w:t>
      </w:r>
      <w:r w:rsidRPr="0056619F">
        <w:rPr>
          <w:rFonts w:cs="Arial"/>
          <w:sz w:val="24"/>
          <w:szCs w:val="24"/>
        </w:rPr>
        <w:t>- rénovation - construire autrement</w:t>
      </w:r>
      <w:r w:rsidR="006B28A4">
        <w:rPr>
          <w:rFonts w:cs="Arial"/>
          <w:sz w:val="24"/>
          <w:szCs w:val="24"/>
        </w:rPr>
        <w:tab/>
      </w:r>
    </w:p>
    <w:p w14:paraId="4E413395" w14:textId="32C39F81" w:rsidR="006B28A4" w:rsidRPr="0056619F" w:rsidRDefault="006B28A4"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Pr>
          <w:rFonts w:cs="Arial"/>
          <w:sz w:val="24"/>
          <w:szCs w:val="24"/>
        </w:rPr>
        <w:t>santé et bien être</w:t>
      </w:r>
    </w:p>
    <w:p w14:paraId="00CA2DE0" w14:textId="26896627" w:rsidR="00A154DE" w:rsidRPr="0056619F" w:rsidRDefault="006B28A4"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r>
        <w:rPr>
          <w:rFonts w:cs="Arial"/>
          <w:sz w:val="24"/>
          <w:szCs w:val="24"/>
        </w:rPr>
        <w:t>Autre :</w:t>
      </w:r>
    </w:p>
    <w:p w14:paraId="480DE6E9" w14:textId="77777777" w:rsidR="00A154DE" w:rsidRPr="0056619F" w:rsidRDefault="00A154DE" w:rsidP="00A154DE">
      <w:pPr>
        <w:rPr>
          <w:rFonts w:cs="Arial"/>
          <w:sz w:val="24"/>
          <w:szCs w:val="24"/>
        </w:rPr>
      </w:pPr>
    </w:p>
    <w:p w14:paraId="7E2E01E7" w14:textId="7C90BC42" w:rsidR="00AC1EBA" w:rsidRPr="003575B6" w:rsidRDefault="00A154DE" w:rsidP="00AC1EBA">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3575B6">
        <w:rPr>
          <w:rFonts w:ascii="Zilla Slab Light" w:hAnsi="Zilla Slab Light" w:cs="Arial"/>
          <w:szCs w:val="24"/>
        </w:rPr>
        <w:t>3. Quelle utilité sociale défendez-vous à travers ce projet</w:t>
      </w:r>
      <w:r w:rsidR="00AC1EBA" w:rsidRPr="003575B6">
        <w:rPr>
          <w:rFonts w:ascii="Zilla Slab Light" w:hAnsi="Zilla Slab Light" w:cs="Arial"/>
          <w:szCs w:val="24"/>
        </w:rPr>
        <w:t xml:space="preserve"> : </w:t>
      </w:r>
      <w:r w:rsidR="00FD0C8D" w:rsidRPr="003575B6">
        <w:rPr>
          <w:rFonts w:ascii="Zilla Slab Light" w:hAnsi="Zilla Slab Light" w:cs="Arial"/>
          <w:szCs w:val="24"/>
        </w:rPr>
        <w:t>Décrivez-en</w:t>
      </w:r>
      <w:r w:rsidR="00AC1EBA" w:rsidRPr="003575B6">
        <w:rPr>
          <w:rFonts w:ascii="Zilla Slab Light" w:hAnsi="Zilla Slab Light" w:cs="Arial"/>
          <w:szCs w:val="24"/>
        </w:rPr>
        <w:t xml:space="preserve"> 3 parties </w:t>
      </w:r>
      <w:r w:rsidR="00FD0C8D" w:rsidRPr="003575B6">
        <w:rPr>
          <w:rFonts w:ascii="Zilla Slab Light" w:hAnsi="Zilla Slab Light" w:cs="Arial"/>
          <w:szCs w:val="24"/>
        </w:rPr>
        <w:t>(2</w:t>
      </w:r>
      <w:r w:rsidR="009A5E85" w:rsidRPr="003575B6">
        <w:rPr>
          <w:rFonts w:ascii="Zilla Slab Light" w:hAnsi="Zilla Slab Light" w:cs="Arial"/>
          <w:szCs w:val="24"/>
        </w:rPr>
        <w:t>7</w:t>
      </w:r>
      <w:r w:rsidR="00FD0C8D" w:rsidRPr="003575B6">
        <w:rPr>
          <w:rFonts w:ascii="Zilla Slab Light" w:hAnsi="Zilla Slab Light" w:cs="Arial"/>
          <w:szCs w:val="24"/>
        </w:rPr>
        <w:t>00 caractères max)</w:t>
      </w:r>
    </w:p>
    <w:p w14:paraId="524F2138" w14:textId="014CBD4A" w:rsidR="00AC1EBA" w:rsidRPr="003575B6" w:rsidRDefault="00AC1EBA" w:rsidP="00AC1EBA">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3575B6">
        <w:rPr>
          <w:rFonts w:ascii="Zilla Slab Light" w:hAnsi="Zilla Slab Light" w:cs="Arial"/>
          <w:szCs w:val="24"/>
        </w:rPr>
        <w:t>a) Le problème social/environnemental que vous résolvez (qui est concerné ? pourquoi est-ce urgent ?)</w:t>
      </w:r>
      <w:r w:rsidR="00FD0C8D" w:rsidRPr="003575B6">
        <w:rPr>
          <w:rFonts w:ascii="Zilla Slab Light" w:hAnsi="Zilla Slab Light" w:cs="Arial"/>
          <w:szCs w:val="24"/>
        </w:rPr>
        <w:t xml:space="preserve"> : </w:t>
      </w:r>
    </w:p>
    <w:p w14:paraId="40BA5449" w14:textId="413C8E08" w:rsidR="00AC1EBA" w:rsidRPr="003575B6" w:rsidRDefault="00AC1EBA" w:rsidP="00AC1EBA">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3575B6">
        <w:rPr>
          <w:rFonts w:ascii="Zilla Slab Light" w:hAnsi="Zilla Slab Light" w:cs="Arial"/>
          <w:szCs w:val="24"/>
        </w:rPr>
        <w:t>b) Votre solution et ce qui la rend unique</w:t>
      </w:r>
      <w:r w:rsidR="009A5E85" w:rsidRPr="003575B6">
        <w:rPr>
          <w:rFonts w:ascii="Zilla Slab Light" w:hAnsi="Zilla Slab Light" w:cs="Arial"/>
          <w:szCs w:val="24"/>
        </w:rPr>
        <w:t>/innovante</w:t>
      </w:r>
      <w:r w:rsidRPr="003575B6">
        <w:rPr>
          <w:rFonts w:ascii="Zilla Slab Light" w:hAnsi="Zilla Slab Light" w:cs="Arial"/>
          <w:szCs w:val="24"/>
        </w:rPr>
        <w:t xml:space="preserve"> (réponse nouvelle ou </w:t>
      </w:r>
      <w:r w:rsidR="009A5E85" w:rsidRPr="003575B6">
        <w:rPr>
          <w:rFonts w:ascii="Zilla Slab Light" w:hAnsi="Zilla Slab Light" w:cs="Arial"/>
          <w:szCs w:val="24"/>
        </w:rPr>
        <w:t>c</w:t>
      </w:r>
      <w:r w:rsidRPr="003575B6">
        <w:rPr>
          <w:rFonts w:ascii="Zilla Slab Light" w:hAnsi="Zilla Slab Light" w:cs="Arial"/>
          <w:szCs w:val="24"/>
        </w:rPr>
        <w:t>omplémentaire aux solutions existantes) :</w:t>
      </w:r>
    </w:p>
    <w:p w14:paraId="586059AD" w14:textId="4E189F7A" w:rsidR="00A154DE" w:rsidRPr="0056619F" w:rsidRDefault="00AC1EBA" w:rsidP="00AC1EBA">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3575B6">
        <w:rPr>
          <w:rFonts w:ascii="Zilla Slab Light" w:hAnsi="Zilla Slab Light" w:cs="Arial"/>
          <w:szCs w:val="24"/>
        </w:rPr>
        <w:t>c) L’impact concret pour les bénéficiaires et le territoire</w:t>
      </w:r>
      <w:r w:rsidR="00FD0C8D" w:rsidRPr="003575B6">
        <w:rPr>
          <w:rFonts w:ascii="Zilla Slab Light" w:hAnsi="Zilla Slab Light" w:cs="Arial"/>
          <w:szCs w:val="24"/>
        </w:rPr>
        <w:t> :</w:t>
      </w:r>
    </w:p>
    <w:p w14:paraId="035D244F"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p>
    <w:p w14:paraId="274691BD" w14:textId="77777777" w:rsidR="00A154DE" w:rsidRDefault="00A154DE" w:rsidP="00A154DE">
      <w:pPr>
        <w:pStyle w:val="chapeau"/>
        <w:rPr>
          <w:rFonts w:ascii="Zilla Slab Light" w:hAnsi="Zilla Slab Light" w:cs="Arial"/>
          <w:szCs w:val="24"/>
        </w:rPr>
      </w:pPr>
    </w:p>
    <w:p w14:paraId="5951CB7D" w14:textId="47489F5E"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4. Sur quel(s) territoire(s) allez-vous </w:t>
      </w:r>
      <w:r w:rsidRPr="003575B6">
        <w:rPr>
          <w:rFonts w:ascii="Zilla Slab Light" w:hAnsi="Zilla Slab Light" w:cs="Arial"/>
          <w:szCs w:val="24"/>
        </w:rPr>
        <w:t>développer votre projet</w:t>
      </w:r>
      <w:r w:rsidR="00AC1EBA" w:rsidRPr="003575B6">
        <w:rPr>
          <w:rFonts w:ascii="Zilla Slab Light" w:hAnsi="Zilla Slab Light" w:cs="Arial"/>
          <w:szCs w:val="24"/>
        </w:rPr>
        <w:t> ? Comment votre projet s’inscrit-il dans les dynamiques existantes d</w:t>
      </w:r>
      <w:r w:rsidR="00FD0C8D" w:rsidRPr="003575B6">
        <w:rPr>
          <w:rFonts w:ascii="Zilla Slab Light" w:hAnsi="Zilla Slab Light" w:cs="Arial"/>
          <w:szCs w:val="24"/>
        </w:rPr>
        <w:t>e ce</w:t>
      </w:r>
      <w:r w:rsidR="00AC1EBA" w:rsidRPr="003575B6">
        <w:rPr>
          <w:rFonts w:ascii="Zilla Slab Light" w:hAnsi="Zilla Slab Light" w:cs="Arial"/>
          <w:szCs w:val="24"/>
        </w:rPr>
        <w:t xml:space="preserve"> territoire (complémentarité avec d’autres initiatives, réponse à un besoin identifié) </w:t>
      </w:r>
      <w:r w:rsidRPr="003575B6">
        <w:rPr>
          <w:rFonts w:ascii="Zilla Slab Light" w:hAnsi="Zilla Slab Light" w:cs="Arial"/>
          <w:szCs w:val="24"/>
        </w:rPr>
        <w:t>? (1300 caractères max.)</w:t>
      </w:r>
    </w:p>
    <w:p w14:paraId="31F84D5B"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14:paraId="1DBC78D2" w14:textId="77777777" w:rsidR="00A154DE" w:rsidRPr="0056619F" w:rsidRDefault="00A154DE" w:rsidP="00A154DE">
      <w:pPr>
        <w:pStyle w:val="chapeau"/>
        <w:rPr>
          <w:rFonts w:ascii="Zilla Slab Light" w:hAnsi="Zilla Slab Light" w:cs="Arial"/>
          <w:szCs w:val="24"/>
        </w:rPr>
      </w:pPr>
    </w:p>
    <w:p w14:paraId="6273E52E"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szCs w:val="24"/>
        </w:rPr>
      </w:pPr>
      <w:r w:rsidRPr="0056619F">
        <w:rPr>
          <w:rFonts w:ascii="Zilla Slab Light" w:hAnsi="Zilla Slab Light" w:cs="Arial"/>
          <w:szCs w:val="24"/>
        </w:rPr>
        <w:t xml:space="preserve">5. Quels sont d’après-vous les principaux indicateurs de réussite de votre projet ? (critères d’évaluation et d’impact) </w:t>
      </w:r>
      <w:r w:rsidRPr="0056619F">
        <w:rPr>
          <w:rStyle w:val="Policepardfaut1"/>
          <w:rFonts w:ascii="Zilla Slab Light" w:hAnsi="Zilla Slab Light" w:cs="Arial"/>
          <w:szCs w:val="24"/>
        </w:rPr>
        <w:t>(1300 caractères max.)</w:t>
      </w:r>
    </w:p>
    <w:p w14:paraId="132C0E33"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14:paraId="1C297101" w14:textId="0E93A485" w:rsidR="00A154DE" w:rsidRPr="0056619F" w:rsidRDefault="00CA558E" w:rsidP="00A154DE">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lastRenderedPageBreak/>
        <w:t xml:space="preserve">6. </w:t>
      </w:r>
      <w:r w:rsidR="00FD0C8D" w:rsidRPr="003575B6">
        <w:rPr>
          <w:rFonts w:ascii="Zilla Slab Light" w:hAnsi="Zilla Slab Light" w:cs="Arial"/>
          <w:szCs w:val="24"/>
        </w:rPr>
        <w:t xml:space="preserve">Décrivez votre modèle de revenus : </w:t>
      </w:r>
      <w:r w:rsidR="00A154DE" w:rsidRPr="003575B6">
        <w:rPr>
          <w:rFonts w:ascii="Zilla Slab Light" w:hAnsi="Zilla Slab Light" w:cs="Arial"/>
          <w:szCs w:val="24"/>
        </w:rPr>
        <w:t xml:space="preserve">Qu’allez-vous vendre et à quel prix ? </w:t>
      </w:r>
      <w:r w:rsidR="00561D52" w:rsidRPr="003575B6">
        <w:rPr>
          <w:rFonts w:ascii="Zilla Slab Light" w:hAnsi="Zilla Slab Light" w:cs="Arial"/>
          <w:szCs w:val="24"/>
        </w:rPr>
        <w:t>Q</w:t>
      </w:r>
      <w:r w:rsidR="00FD0C8D" w:rsidRPr="003575B6">
        <w:rPr>
          <w:rFonts w:ascii="Zilla Slab Light" w:hAnsi="Zilla Slab Light" w:cs="Arial"/>
          <w:szCs w:val="24"/>
        </w:rPr>
        <w:t xml:space="preserve">ui sont vos clients payants ? Quels sont vos autres sources de financement (subventions, mécénat, etc.) ? </w:t>
      </w:r>
      <w:r w:rsidR="00A154DE" w:rsidRPr="003575B6">
        <w:rPr>
          <w:rFonts w:ascii="Zilla Slab Light" w:hAnsi="Zilla Slab Light" w:cs="Arial"/>
          <w:szCs w:val="24"/>
        </w:rPr>
        <w:t>(1300 caractères max.)</w:t>
      </w:r>
    </w:p>
    <w:p w14:paraId="7CE0E8DC"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7BACB1CD"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2B2E0B25" w14:textId="77777777" w:rsidR="00A154DE" w:rsidRPr="0056619F" w:rsidRDefault="00A154DE" w:rsidP="00A154DE">
      <w:pPr>
        <w:pStyle w:val="chapeau"/>
        <w:rPr>
          <w:rFonts w:ascii="Zilla Slab Light" w:hAnsi="Zilla Slab Light" w:cs="Arial"/>
          <w:szCs w:val="24"/>
        </w:rPr>
      </w:pPr>
    </w:p>
    <w:p w14:paraId="206E6615" w14:textId="2975D793"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 xml:space="preserve">7. En </w:t>
      </w:r>
      <w:r w:rsidRPr="003575B6">
        <w:rPr>
          <w:rFonts w:ascii="Zilla Slab Light" w:hAnsi="Zilla Slab Light" w:cs="Arial"/>
          <w:szCs w:val="24"/>
        </w:rPr>
        <w:t xml:space="preserve">quoi votre projet vous semble-t-il viable économiquement ? </w:t>
      </w:r>
      <w:r w:rsidR="00FD0C8D" w:rsidRPr="003575B6">
        <w:rPr>
          <w:rFonts w:ascii="Zilla Slab Light" w:hAnsi="Zilla Slab Light" w:cs="Arial"/>
          <w:szCs w:val="24"/>
        </w:rPr>
        <w:t xml:space="preserve"> Avez-vous identifié des leviers pour atteindre l’équilibre financier ? Si oui, lesquels ?</w:t>
      </w:r>
      <w:r w:rsidR="00FD0C8D" w:rsidRPr="003575B6">
        <w:rPr>
          <w:rFonts w:ascii="Zilla Slab Light" w:hAnsi="Zilla Slab Light" w:cs="Arial"/>
          <w:i/>
          <w:iCs/>
          <w:szCs w:val="24"/>
        </w:rPr>
        <w:t xml:space="preserve"> </w:t>
      </w:r>
      <w:r w:rsidRPr="003575B6">
        <w:rPr>
          <w:rStyle w:val="Policepardfaut1"/>
          <w:rFonts w:ascii="Zilla Slab Light" w:hAnsi="Zilla Slab Light" w:cs="Arial"/>
          <w:i/>
          <w:iCs/>
          <w:szCs w:val="24"/>
        </w:rPr>
        <w:t>(1300 caractères max.)</w:t>
      </w:r>
    </w:p>
    <w:p w14:paraId="0D2CF5E0"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10E15657" w14:textId="77777777" w:rsidR="00A154DE" w:rsidRPr="0056619F" w:rsidRDefault="00A154DE" w:rsidP="00A154DE">
      <w:pPr>
        <w:rPr>
          <w:rFonts w:cs="Arial"/>
          <w:sz w:val="24"/>
          <w:szCs w:val="24"/>
        </w:rPr>
      </w:pPr>
    </w:p>
    <w:p w14:paraId="2FB9F16B" w14:textId="4671431B"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3575B6">
        <w:rPr>
          <w:rFonts w:ascii="Zilla Slab Light" w:hAnsi="Zilla Slab Light" w:cs="Arial"/>
          <w:szCs w:val="24"/>
        </w:rPr>
        <w:t>8. Quels pourraient être les principaux obstacles</w:t>
      </w:r>
      <w:r w:rsidR="00FD0C8D" w:rsidRPr="003575B6">
        <w:rPr>
          <w:rFonts w:ascii="Zilla Slab Light" w:hAnsi="Zilla Slab Light" w:cs="Arial"/>
          <w:szCs w:val="24"/>
        </w:rPr>
        <w:t>/risques</w:t>
      </w:r>
      <w:r w:rsidRPr="003575B6">
        <w:rPr>
          <w:rFonts w:ascii="Zilla Slab Light" w:hAnsi="Zilla Slab Light" w:cs="Arial"/>
          <w:szCs w:val="24"/>
        </w:rPr>
        <w:t xml:space="preserve"> à la</w:t>
      </w:r>
      <w:r w:rsidR="0056619F" w:rsidRPr="003575B6">
        <w:rPr>
          <w:rFonts w:ascii="Zilla Slab Light" w:hAnsi="Zilla Slab Light" w:cs="Arial"/>
          <w:szCs w:val="24"/>
        </w:rPr>
        <w:t xml:space="preserve"> </w:t>
      </w:r>
      <w:r w:rsidRPr="003575B6">
        <w:rPr>
          <w:rFonts w:ascii="Zilla Slab Light" w:hAnsi="Zilla Slab Light" w:cs="Arial"/>
          <w:szCs w:val="24"/>
        </w:rPr>
        <w:t xml:space="preserve">réalisation du projet ?  </w:t>
      </w:r>
      <w:r w:rsidR="00FD0C8D" w:rsidRPr="003575B6">
        <w:rPr>
          <w:rFonts w:ascii="Zilla Slab Light" w:hAnsi="Zilla Slab Light" w:cs="Arial"/>
          <w:szCs w:val="24"/>
        </w:rPr>
        <w:t xml:space="preserve">Avez-vous envisagé des solutions pour y répondre ? </w:t>
      </w:r>
      <w:r w:rsidRPr="003575B6">
        <w:rPr>
          <w:rStyle w:val="Policepardfaut1"/>
          <w:rFonts w:ascii="Zilla Slab Light" w:hAnsi="Zilla Slab Light" w:cs="Arial"/>
          <w:i/>
          <w:iCs/>
          <w:szCs w:val="24"/>
        </w:rPr>
        <w:t>(1</w:t>
      </w:r>
      <w:r w:rsidR="00FD0C8D" w:rsidRPr="003575B6">
        <w:rPr>
          <w:rStyle w:val="Policepardfaut1"/>
          <w:rFonts w:ascii="Zilla Slab Light" w:hAnsi="Zilla Slab Light" w:cs="Arial"/>
          <w:i/>
          <w:iCs/>
          <w:szCs w:val="24"/>
        </w:rPr>
        <w:t>40</w:t>
      </w:r>
      <w:r w:rsidRPr="003575B6">
        <w:rPr>
          <w:rStyle w:val="Policepardfaut1"/>
          <w:rFonts w:ascii="Zilla Slab Light" w:hAnsi="Zilla Slab Light" w:cs="Arial"/>
          <w:i/>
          <w:iCs/>
          <w:szCs w:val="24"/>
        </w:rPr>
        <w:t>0 caractères max.)</w:t>
      </w:r>
    </w:p>
    <w:p w14:paraId="0B6F56FD"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14:paraId="4968D577"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14:paraId="55D220DA" w14:textId="77777777" w:rsidR="00A154DE" w:rsidRPr="0056619F" w:rsidRDefault="00A154DE" w:rsidP="00A154DE">
      <w:pPr>
        <w:pStyle w:val="chapeau"/>
        <w:rPr>
          <w:rFonts w:ascii="Zilla Slab Light" w:hAnsi="Zilla Slab Light" w:cs="Arial"/>
          <w:szCs w:val="24"/>
        </w:rPr>
      </w:pPr>
    </w:p>
    <w:p w14:paraId="7943373D" w14:textId="77777777"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56619F">
        <w:rPr>
          <w:rFonts w:ascii="Zilla Slab Light" w:hAnsi="Zilla Slab Light" w:cs="Arial"/>
          <w:szCs w:val="24"/>
        </w:rPr>
        <w:t xml:space="preserve">9. Quelles sont les contraintes particulières (réglementaires, sécuritaires, saisonnalité...) que doit prendre en compte votre activité ? </w:t>
      </w:r>
      <w:r w:rsidRPr="0056619F">
        <w:rPr>
          <w:rStyle w:val="Policepardfaut1"/>
          <w:rFonts w:ascii="Zilla Slab Light" w:hAnsi="Zilla Slab Light" w:cs="Arial"/>
          <w:i/>
          <w:iCs/>
          <w:szCs w:val="24"/>
        </w:rPr>
        <w:t>(650 caractères max.)</w:t>
      </w:r>
    </w:p>
    <w:p w14:paraId="22AB1C84"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1971C973"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3D49FDEB" w14:textId="77777777" w:rsidR="00A154DE" w:rsidRPr="0056619F" w:rsidRDefault="00A154DE" w:rsidP="00A154DE">
      <w:pPr>
        <w:pStyle w:val="chapeau"/>
        <w:rPr>
          <w:rFonts w:ascii="Zilla Slab Light" w:hAnsi="Zilla Slab Light" w:cs="Arial"/>
          <w:szCs w:val="24"/>
        </w:rPr>
      </w:pPr>
    </w:p>
    <w:p w14:paraId="5A9F029A" w14:textId="77777777" w:rsidR="00A154DE" w:rsidRPr="0056619F" w:rsidRDefault="00A154DE" w:rsidP="00A154DE">
      <w:pPr>
        <w:pStyle w:val="chapeau"/>
        <w:pBdr>
          <w:top w:val="single" w:sz="4" w:space="1" w:color="auto"/>
          <w:left w:val="single" w:sz="4" w:space="1" w:color="auto"/>
          <w:bottom w:val="single" w:sz="4" w:space="1" w:color="auto"/>
          <w:right w:val="single" w:sz="4" w:space="1"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 xml:space="preserve">10. Sous quelle forme juridique souhaitez-vous créer ou développer votre activité ? </w:t>
      </w:r>
      <w:r w:rsidRPr="0056619F">
        <w:rPr>
          <w:rStyle w:val="Policepardfaut1"/>
          <w:rFonts w:ascii="Zilla Slab Light" w:hAnsi="Zilla Slab Light" w:cs="Arial"/>
          <w:i/>
          <w:iCs/>
          <w:szCs w:val="24"/>
        </w:rPr>
        <w:t>(600 caractères max.)</w:t>
      </w:r>
    </w:p>
    <w:p w14:paraId="56793307" w14:textId="77777777" w:rsidR="00A154DE" w:rsidRPr="0056619F"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cs="Arial"/>
          <w:sz w:val="24"/>
          <w:szCs w:val="24"/>
        </w:rPr>
      </w:pPr>
    </w:p>
    <w:p w14:paraId="02A7655E" w14:textId="77777777" w:rsidR="00A154DE" w:rsidRPr="0056619F" w:rsidRDefault="00A154DE" w:rsidP="00A154DE">
      <w:pPr>
        <w:pBdr>
          <w:top w:val="single" w:sz="4" w:space="1" w:color="auto"/>
          <w:left w:val="single" w:sz="4" w:space="1" w:color="auto"/>
          <w:bottom w:val="single" w:sz="4" w:space="1" w:color="auto"/>
          <w:right w:val="single" w:sz="4" w:space="1" w:color="auto"/>
        </w:pBdr>
        <w:shd w:val="clear" w:color="auto" w:fill="FDEBCF" w:themeFill="background2" w:themeFillTint="33"/>
        <w:rPr>
          <w:rFonts w:cs="Arial"/>
          <w:sz w:val="24"/>
          <w:szCs w:val="24"/>
        </w:rPr>
      </w:pPr>
    </w:p>
    <w:p w14:paraId="6AE8881C" w14:textId="77777777" w:rsidR="00A154DE" w:rsidRPr="0056619F" w:rsidRDefault="00A154DE" w:rsidP="00A154DE">
      <w:pPr>
        <w:spacing w:before="170" w:after="170"/>
        <w:rPr>
          <w:rFonts w:cs="Arial"/>
          <w:sz w:val="24"/>
          <w:szCs w:val="24"/>
        </w:rPr>
      </w:pPr>
    </w:p>
    <w:p w14:paraId="75BA8685" w14:textId="446CAA45" w:rsidR="00A154DE" w:rsidRPr="0056619F" w:rsidRDefault="00A154DE" w:rsidP="00A154D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sidRPr="003575B6">
        <w:rPr>
          <w:rFonts w:ascii="Zilla Slab Light" w:hAnsi="Zilla Slab Light" w:cs="Arial"/>
          <w:szCs w:val="24"/>
        </w:rPr>
        <w:t>11. Pensez-vous avoir déjà intégré un mode de gouvernance collective ou participative ?</w:t>
      </w:r>
      <w:r w:rsidR="009A5E85" w:rsidRPr="003575B6">
        <w:rPr>
          <w:rFonts w:ascii="Zilla Slab Light" w:hAnsi="Zilla Slab Light" w:cs="Arial"/>
          <w:szCs w:val="24"/>
        </w:rPr>
        <w:t xml:space="preserve"> (merci de donner un exemple concret)</w:t>
      </w:r>
      <w:r w:rsidRPr="003575B6">
        <w:rPr>
          <w:rFonts w:ascii="Zilla Slab Light" w:hAnsi="Zilla Slab Light" w:cs="Arial"/>
          <w:szCs w:val="24"/>
        </w:rPr>
        <w:t xml:space="preserve"> </w:t>
      </w:r>
      <w:r w:rsidRPr="003575B6">
        <w:rPr>
          <w:rStyle w:val="Policepardfaut1"/>
          <w:rFonts w:ascii="Zilla Slab Light" w:hAnsi="Zilla Slab Light" w:cs="Arial"/>
          <w:i/>
          <w:iCs/>
          <w:szCs w:val="24"/>
        </w:rPr>
        <w:t>(650 caractères max.)</w:t>
      </w:r>
    </w:p>
    <w:p w14:paraId="0FC77FE6"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73825D76" w14:textId="77777777" w:rsidR="00A154DE" w:rsidRPr="0056619F" w:rsidRDefault="00A154DE" w:rsidP="00A154DE">
      <w:pPr>
        <w:pBdr>
          <w:top w:val="single" w:sz="4" w:space="0" w:color="auto"/>
          <w:left w:val="single" w:sz="4" w:space="0" w:color="auto"/>
          <w:bottom w:val="single" w:sz="4" w:space="0" w:color="auto"/>
          <w:right w:val="single" w:sz="4" w:space="0" w:color="auto"/>
        </w:pBdr>
        <w:shd w:val="clear" w:color="auto" w:fill="FDEBCF" w:themeFill="background2" w:themeFillTint="33"/>
        <w:rPr>
          <w:rFonts w:cs="Arial"/>
          <w:sz w:val="24"/>
          <w:szCs w:val="24"/>
        </w:rPr>
      </w:pPr>
    </w:p>
    <w:p w14:paraId="6B487FEF" w14:textId="77777777" w:rsidR="00A154DE" w:rsidRPr="0056619F" w:rsidRDefault="00A154DE" w:rsidP="00A154DE">
      <w:pPr>
        <w:rPr>
          <w:rFonts w:cs="Arial"/>
          <w:sz w:val="24"/>
          <w:szCs w:val="24"/>
        </w:rPr>
      </w:pPr>
    </w:p>
    <w:p w14:paraId="5760EEA1" w14:textId="47763A68"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Cs w:val="24"/>
        </w:rPr>
      </w:pPr>
      <w:r w:rsidRPr="0056619F">
        <w:rPr>
          <w:rFonts w:ascii="Zilla Slab Light" w:hAnsi="Zilla Slab Light" w:cs="Arial"/>
          <w:szCs w:val="24"/>
        </w:rPr>
        <w:t>12</w:t>
      </w:r>
      <w:r w:rsidRPr="003575B6">
        <w:rPr>
          <w:rFonts w:ascii="Zilla Slab Light" w:hAnsi="Zilla Slab Light" w:cs="Arial"/>
          <w:szCs w:val="24"/>
        </w:rPr>
        <w:t>. Avez-vous déjà commencé à formaliser le fonctionnement collectif de la structure ?</w:t>
      </w:r>
      <w:r w:rsidR="009A5E85" w:rsidRPr="003575B6">
        <w:rPr>
          <w:rFonts w:ascii="Zilla Slab Light" w:hAnsi="Zilla Slab Light" w:cs="Arial"/>
          <w:szCs w:val="24"/>
        </w:rPr>
        <w:t xml:space="preserve"> Si oui : qui participe aux décisions dans votre projet </w:t>
      </w:r>
      <w:r w:rsidRPr="003575B6">
        <w:rPr>
          <w:rFonts w:ascii="Zilla Slab Light" w:hAnsi="Zilla Slab Light" w:cs="Arial"/>
          <w:szCs w:val="24"/>
        </w:rPr>
        <w:t xml:space="preserve">? </w:t>
      </w:r>
      <w:r w:rsidR="009A5E85" w:rsidRPr="003575B6">
        <w:rPr>
          <w:rFonts w:ascii="Zilla Slab Light" w:hAnsi="Zilla Slab Light" w:cs="Arial"/>
          <w:szCs w:val="24"/>
        </w:rPr>
        <w:t>quels outils ou règles pour organiser cette participation (</w:t>
      </w:r>
      <w:r w:rsidR="009A5E85" w:rsidRPr="003575B6">
        <w:rPr>
          <w:rFonts w:ascii="Zilla Slab Light" w:hAnsi="Zilla Slab Light" w:cs="Arial"/>
          <w:i/>
          <w:iCs/>
          <w:szCs w:val="24"/>
        </w:rPr>
        <w:t xml:space="preserve">collège de membres, chartre, temps d’échange réguliers,…) </w:t>
      </w:r>
      <w:r w:rsidRPr="003575B6">
        <w:rPr>
          <w:rStyle w:val="Policepardfaut1"/>
          <w:rFonts w:ascii="Zilla Slab Light" w:hAnsi="Zilla Slab Light" w:cs="Arial"/>
          <w:i/>
          <w:iCs/>
          <w:szCs w:val="24"/>
        </w:rPr>
        <w:t>(650 caractères max.)</w:t>
      </w:r>
    </w:p>
    <w:p w14:paraId="2D403322" w14:textId="77777777" w:rsidR="009A5E85" w:rsidRDefault="009A5E8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rPr>
      </w:pPr>
    </w:p>
    <w:p w14:paraId="18C1FC45" w14:textId="77777777" w:rsidR="009A5E85" w:rsidRDefault="009A5E85" w:rsidP="00CA558E">
      <w:pPr>
        <w:pStyle w:val="chapeau"/>
        <w:pBdr>
          <w:top w:val="single" w:sz="4" w:space="0" w:color="auto"/>
          <w:left w:val="single" w:sz="4" w:space="16" w:color="auto"/>
          <w:bottom w:val="single" w:sz="4" w:space="0" w:color="auto"/>
          <w:right w:val="single" w:sz="4" w:space="0" w:color="auto"/>
        </w:pBdr>
        <w:shd w:val="clear" w:color="auto" w:fill="FDEBCF" w:themeFill="background2" w:themeFillTint="33"/>
        <w:spacing w:before="0"/>
        <w:ind w:left="360"/>
        <w:rPr>
          <w:rFonts w:ascii="Zilla Slab Light" w:hAnsi="Zilla Slab Light" w:cs="Arial"/>
          <w:szCs w:val="24"/>
        </w:rPr>
      </w:pPr>
    </w:p>
    <w:p w14:paraId="084DCBA9" w14:textId="77777777"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rPr>
      </w:pPr>
      <w:r w:rsidRPr="0056619F">
        <w:rPr>
          <w:rFonts w:ascii="Zilla Slab Light" w:hAnsi="Zilla Slab Light" w:cs="Arial"/>
        </w:rPr>
        <w:lastRenderedPageBreak/>
        <w:t>13. Pensez-vous avoir</w:t>
      </w:r>
    </w:p>
    <w:p w14:paraId="33A47015" w14:textId="77777777" w:rsidR="009A5E85" w:rsidRDefault="00A154DE"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rPr>
      </w:pPr>
      <w:r w:rsidRPr="0056619F">
        <w:rPr>
          <w:rFonts w:ascii="Zilla Slab Light" w:hAnsi="Zilla Slab Light" w:cs="Arial"/>
          <w:szCs w:val="24"/>
        </w:rPr>
        <w:t>… identifié vos principaux concurrents ?</w:t>
      </w:r>
      <w:r w:rsidR="009A5E85">
        <w:rPr>
          <w:rFonts w:ascii="Zilla Slab Light" w:hAnsi="Zilla Slab Light" w:cs="Arial"/>
          <w:szCs w:val="24"/>
        </w:rPr>
        <w:t xml:space="preserve"> </w:t>
      </w:r>
      <w:r w:rsidR="009A5E85" w:rsidRPr="0056619F">
        <w:rPr>
          <w:rFonts w:ascii="Zilla Slab Light" w:hAnsi="Zilla Slab Light" w:cs="Arial"/>
          <w:szCs w:val="24"/>
        </w:rPr>
        <w:t xml:space="preserve">Oui/Non/En cours </w:t>
      </w:r>
    </w:p>
    <w:p w14:paraId="453B4F02" w14:textId="03C4E57C" w:rsidR="009A5E85" w:rsidRP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rPr>
      </w:pPr>
      <w:r w:rsidRPr="0056619F">
        <w:rPr>
          <w:rStyle w:val="Policepardfaut1"/>
          <w:rFonts w:ascii="Zilla Slab Light" w:eastAsia="SimSun" w:hAnsi="Zilla Slab Light" w:cs="Arial"/>
          <w:szCs w:val="24"/>
        </w:rPr>
        <w:t>Préciser : (1000 caractères max.)</w:t>
      </w:r>
    </w:p>
    <w:p w14:paraId="42F30997" w14:textId="0F52E868" w:rsidR="00A154DE" w:rsidRDefault="00A154DE"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p>
    <w:p w14:paraId="729DEFD8" w14:textId="6CEE4AF4"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Pr>
          <w:rFonts w:ascii="Zilla Slab Light" w:hAnsi="Zilla Slab Light" w:cs="Arial"/>
          <w:szCs w:val="24"/>
        </w:rPr>
        <w:t>…</w:t>
      </w:r>
      <w:r w:rsidRPr="009A5E85">
        <w:rPr>
          <w:rFonts w:ascii="Zilla Slab Light" w:hAnsi="Zilla Slab Light" w:cs="Arial"/>
          <w:szCs w:val="24"/>
        </w:rPr>
        <w:t xml:space="preserve"> </w:t>
      </w:r>
      <w:r w:rsidRPr="0056619F">
        <w:rPr>
          <w:rFonts w:ascii="Zilla Slab Light" w:hAnsi="Zilla Slab Light" w:cs="Arial"/>
          <w:szCs w:val="24"/>
        </w:rPr>
        <w:t>réalisé une étude de marché ?</w:t>
      </w:r>
      <w:r>
        <w:rPr>
          <w:rFonts w:ascii="Zilla Slab Light" w:hAnsi="Zilla Slab Light" w:cs="Arial"/>
          <w:szCs w:val="24"/>
        </w:rPr>
        <w:t xml:space="preserve"> </w:t>
      </w:r>
      <w:r w:rsidRPr="0056619F">
        <w:rPr>
          <w:rFonts w:ascii="Zilla Slab Light" w:hAnsi="Zilla Slab Light" w:cs="Arial"/>
          <w:szCs w:val="24"/>
        </w:rPr>
        <w:t>Oui/Non/En cours</w:t>
      </w:r>
    </w:p>
    <w:p w14:paraId="4B845F77" w14:textId="77777777"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eastAsia="SimSun" w:hAnsi="Zilla Slab Light" w:cs="Arial"/>
          <w:szCs w:val="24"/>
        </w:rPr>
      </w:pPr>
      <w:r w:rsidRPr="0056619F">
        <w:rPr>
          <w:rStyle w:val="Policepardfaut1"/>
          <w:rFonts w:ascii="Zilla Slab Light" w:eastAsia="SimSun" w:hAnsi="Zilla Slab Light" w:cs="Arial"/>
          <w:szCs w:val="24"/>
        </w:rPr>
        <w:t>Préciser : (1000 caractères max.)</w:t>
      </w:r>
    </w:p>
    <w:p w14:paraId="7B154CC0" w14:textId="77777777"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eastAsia="SimSun" w:hAnsi="Zilla Slab Light" w:cs="Arial"/>
          <w:szCs w:val="24"/>
        </w:rPr>
      </w:pPr>
    </w:p>
    <w:p w14:paraId="3BE6D12E" w14:textId="27D94928"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cs="Arial"/>
          <w:szCs w:val="24"/>
        </w:rPr>
      </w:pPr>
      <w:r>
        <w:rPr>
          <w:rStyle w:val="Policepardfaut1"/>
          <w:rFonts w:ascii="Zilla Slab Light" w:eastAsia="SimSun" w:hAnsi="Zilla Slab Light" w:cs="Arial"/>
          <w:szCs w:val="24"/>
        </w:rPr>
        <w:t xml:space="preserve">… identifié vos principaux partenaires </w:t>
      </w:r>
      <w:r w:rsidRPr="0056619F">
        <w:rPr>
          <w:rFonts w:ascii="Zilla Slab Light" w:hAnsi="Zilla Slab Light" w:cs="Arial"/>
          <w:szCs w:val="24"/>
        </w:rPr>
        <w:t>Oui/Non/En cours</w:t>
      </w:r>
    </w:p>
    <w:p w14:paraId="58D0A245" w14:textId="77777777"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eastAsia="SimSun" w:hAnsi="Zilla Slab Light" w:cs="Arial"/>
          <w:szCs w:val="24"/>
        </w:rPr>
      </w:pPr>
      <w:r w:rsidRPr="0056619F">
        <w:rPr>
          <w:rStyle w:val="Policepardfaut1"/>
          <w:rFonts w:ascii="Zilla Slab Light" w:eastAsia="SimSun" w:hAnsi="Zilla Slab Light" w:cs="Arial"/>
          <w:szCs w:val="24"/>
        </w:rPr>
        <w:t>Préciser : (1000 caractères max.)</w:t>
      </w:r>
    </w:p>
    <w:p w14:paraId="65B9F741" w14:textId="77777777" w:rsid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rPr>
      </w:pPr>
    </w:p>
    <w:p w14:paraId="049B3E2A" w14:textId="77777777" w:rsidR="009A5E85" w:rsidRPr="009A5E85" w:rsidRDefault="009A5E85" w:rsidP="009A5E85">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rPr>
      </w:pPr>
    </w:p>
    <w:p w14:paraId="283048E6" w14:textId="77777777" w:rsidR="00A154DE" w:rsidRPr="00CA558E" w:rsidRDefault="00A154DE" w:rsidP="00A154DE">
      <w:pPr>
        <w:pStyle w:val="chapeau"/>
        <w:rPr>
          <w:rFonts w:ascii="Arial" w:hAnsi="Arial" w:cs="Arial"/>
        </w:rPr>
      </w:pPr>
    </w:p>
    <w:p w14:paraId="5F696430" w14:textId="04124BD4" w:rsidR="00A154DE" w:rsidRPr="0056619F" w:rsidRDefault="00A154D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Zilla Slab Light" w:hAnsi="Zilla Slab Light" w:cs="Arial"/>
          <w:i/>
          <w:iCs/>
          <w:sz w:val="18"/>
          <w:szCs w:val="18"/>
        </w:rPr>
      </w:pPr>
      <w:r w:rsidRPr="0056619F">
        <w:rPr>
          <w:rFonts w:ascii="Zilla Slab Light" w:hAnsi="Zilla Slab Light" w:cs="Arial"/>
        </w:rPr>
        <w:t>1</w:t>
      </w:r>
      <w:r w:rsidR="009A5E85">
        <w:rPr>
          <w:rFonts w:ascii="Zilla Slab Light" w:hAnsi="Zilla Slab Light" w:cs="Arial"/>
        </w:rPr>
        <w:t>4</w:t>
      </w:r>
      <w:r w:rsidRPr="0056619F">
        <w:rPr>
          <w:rFonts w:ascii="Zilla Slab Light" w:hAnsi="Zilla Slab Light" w:cs="Arial"/>
        </w:rPr>
        <w:t xml:space="preserve">. Expliquez en quelques lignes pourquoi vous souhaitez intégrer l’incubateur des Ecossolies </w:t>
      </w:r>
      <w:r w:rsidRPr="003575B6">
        <w:rPr>
          <w:rFonts w:ascii="Zilla Slab Light" w:hAnsi="Zilla Slab Light" w:cs="Arial"/>
          <w:szCs w:val="24"/>
        </w:rPr>
        <w:t xml:space="preserve">? </w:t>
      </w:r>
      <w:r w:rsidR="00F33F59" w:rsidRPr="003575B6">
        <w:rPr>
          <w:rFonts w:ascii="Zilla Slab Light" w:hAnsi="Zilla Slab Light" w:cs="Arial"/>
        </w:rPr>
        <w:t xml:space="preserve">Quels sont les 3 sujets pour lesquels vous souhaitez prioritairement être accompagné·e ?  </w:t>
      </w:r>
      <w:r w:rsidRPr="003575B6">
        <w:rPr>
          <w:rFonts w:ascii="Zilla Slab Light" w:hAnsi="Zilla Slab Light" w:cs="Arial"/>
        </w:rPr>
        <w:t>(1300 caractères max.)</w:t>
      </w:r>
    </w:p>
    <w:p w14:paraId="69356DF6" w14:textId="77777777" w:rsidR="0056619F" w:rsidRDefault="0056619F"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41C85F1E" w14:textId="77777777" w:rsidR="0056619F" w:rsidRDefault="0056619F"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bookmarkStart w:id="19" w:name="_Hlk225934307"/>
    </w:p>
    <w:p w14:paraId="2F0AF4C2"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53E29EE8"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7FBFAA9E"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0EBA3B6F"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0CBF44B4"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26E89D44" w14:textId="77777777" w:rsidR="00680845" w:rsidRDefault="00680845"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bookmarkEnd w:id="19"/>
    <w:p w14:paraId="76A166A8" w14:textId="6035AC6E" w:rsidR="00F33F59" w:rsidRPr="00F33F59" w:rsidRDefault="00680845" w:rsidP="00F33F59">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Theme="majorHAnsi" w:hAnsiTheme="majorHAnsi" w:cstheme="majorHAnsi"/>
          <w:b/>
          <w:bCs/>
          <w:i/>
          <w:iCs/>
          <w:sz w:val="22"/>
          <w:szCs w:val="44"/>
        </w:rPr>
      </w:pPr>
      <w:r w:rsidRPr="003575B6">
        <w:rPr>
          <w:rFonts w:ascii="Zilla Slab" w:hAnsi="Zilla Slab" w:cs="Segoe UI Symbol"/>
          <w:sz w:val="32"/>
          <w:szCs w:val="56"/>
        </w:rPr>
        <w:t xml:space="preserve">☐ </w:t>
      </w:r>
      <w:r w:rsidR="00F33F59" w:rsidRPr="003575B6">
        <w:rPr>
          <w:rFonts w:asciiTheme="majorHAnsi" w:hAnsiTheme="majorHAnsi" w:cstheme="majorHAnsi"/>
          <w:b/>
          <w:bCs/>
          <w:i/>
          <w:iCs/>
          <w:sz w:val="22"/>
          <w:szCs w:val="44"/>
        </w:rPr>
        <w:t>En cas de sélection, je m’engage à participer activement aux ateliers, aux rendez-vous individuels et à fournir les livrables demandés</w:t>
      </w:r>
      <w:r w:rsidRPr="003575B6">
        <w:rPr>
          <w:rFonts w:asciiTheme="majorHAnsi" w:hAnsiTheme="majorHAnsi" w:cstheme="majorHAnsi"/>
          <w:b/>
          <w:bCs/>
          <w:i/>
          <w:iCs/>
          <w:sz w:val="22"/>
          <w:szCs w:val="44"/>
        </w:rPr>
        <w:t>.</w:t>
      </w:r>
    </w:p>
    <w:p w14:paraId="4FDDA050" w14:textId="77777777" w:rsidR="00F33F59" w:rsidRPr="00CA558E" w:rsidRDefault="00F33F59" w:rsidP="00F33F59">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7899F7BA" w14:textId="77777777" w:rsidR="000303FD" w:rsidRPr="00F33F59" w:rsidRDefault="000303FD" w:rsidP="00CA558E">
      <w:pPr>
        <w:pStyle w:val="texteencartblanc"/>
        <w:ind w:left="0"/>
        <w:rPr>
          <w:rFonts w:eastAsia="Fira Sans Medium" w:cs="Arial"/>
          <w:bCs w:val="0"/>
          <w:color w:val="auto"/>
          <w:kern w:val="2"/>
          <w:sz w:val="24"/>
          <w:szCs w:val="36"/>
          <w:lang w:eastAsia="zh-CN" w:bidi="hi-IN"/>
        </w:rPr>
      </w:pPr>
    </w:p>
    <w:p w14:paraId="45C18CFC" w14:textId="77777777" w:rsidR="00CA558E" w:rsidRPr="00F33F59" w:rsidRDefault="00CA558E">
      <w:pPr>
        <w:autoSpaceDE/>
        <w:autoSpaceDN/>
        <w:adjustRightInd/>
        <w:spacing w:after="160" w:line="259" w:lineRule="auto"/>
        <w:jc w:val="left"/>
        <w:rPr>
          <w:rFonts w:eastAsia="Fira Sans Medium" w:cs="Arial"/>
          <w:color w:val="auto"/>
          <w:kern w:val="2"/>
          <w:sz w:val="24"/>
          <w:szCs w:val="36"/>
          <w:lang w:eastAsia="zh-CN" w:bidi="hi-IN"/>
        </w:rPr>
      </w:pPr>
    </w:p>
    <w:p w14:paraId="71AA3596" w14:textId="77777777" w:rsidR="009A5E85" w:rsidRDefault="009A5E85">
      <w:pPr>
        <w:autoSpaceDE/>
        <w:autoSpaceDN/>
        <w:adjustRightInd/>
        <w:spacing w:after="160" w:line="259" w:lineRule="auto"/>
        <w:jc w:val="left"/>
        <w:rPr>
          <w:rFonts w:ascii="Arial" w:hAnsi="Arial" w:cs="Arial"/>
        </w:rPr>
      </w:pPr>
    </w:p>
    <w:p w14:paraId="2C3960DE" w14:textId="77777777" w:rsidR="009A5E85" w:rsidRDefault="009A5E85">
      <w:pPr>
        <w:autoSpaceDE/>
        <w:autoSpaceDN/>
        <w:adjustRightInd/>
        <w:spacing w:after="160" w:line="259" w:lineRule="auto"/>
        <w:jc w:val="left"/>
        <w:rPr>
          <w:rFonts w:ascii="Arial" w:hAnsi="Arial" w:cs="Arial"/>
        </w:rPr>
      </w:pPr>
    </w:p>
    <w:p w14:paraId="03B4A777" w14:textId="77777777" w:rsidR="009A5E85" w:rsidRDefault="009A5E85">
      <w:pPr>
        <w:autoSpaceDE/>
        <w:autoSpaceDN/>
        <w:adjustRightInd/>
        <w:spacing w:after="160" w:line="259" w:lineRule="auto"/>
        <w:jc w:val="left"/>
        <w:rPr>
          <w:rFonts w:ascii="Arial" w:hAnsi="Arial" w:cs="Arial"/>
        </w:rPr>
      </w:pPr>
    </w:p>
    <w:p w14:paraId="5BA8F9EB" w14:textId="77777777" w:rsidR="009A5E85" w:rsidRDefault="009A5E85">
      <w:pPr>
        <w:autoSpaceDE/>
        <w:autoSpaceDN/>
        <w:adjustRightInd/>
        <w:spacing w:after="160" w:line="259" w:lineRule="auto"/>
        <w:jc w:val="left"/>
        <w:rPr>
          <w:rFonts w:ascii="Arial" w:hAnsi="Arial" w:cs="Arial"/>
        </w:rPr>
      </w:pPr>
    </w:p>
    <w:p w14:paraId="213A819F" w14:textId="77777777" w:rsidR="009A5E85" w:rsidRDefault="009A5E85">
      <w:pPr>
        <w:autoSpaceDE/>
        <w:autoSpaceDN/>
        <w:adjustRightInd/>
        <w:spacing w:after="160" w:line="259" w:lineRule="auto"/>
        <w:jc w:val="left"/>
        <w:rPr>
          <w:rFonts w:ascii="Arial" w:hAnsi="Arial" w:cs="Arial"/>
        </w:rPr>
      </w:pPr>
    </w:p>
    <w:p w14:paraId="6CECEEAC" w14:textId="77777777" w:rsidR="009A5E85" w:rsidRDefault="009A5E85">
      <w:pPr>
        <w:autoSpaceDE/>
        <w:autoSpaceDN/>
        <w:adjustRightInd/>
        <w:spacing w:after="160" w:line="259" w:lineRule="auto"/>
        <w:jc w:val="left"/>
        <w:rPr>
          <w:rFonts w:ascii="Arial" w:hAnsi="Arial" w:cs="Arial"/>
        </w:rPr>
      </w:pPr>
    </w:p>
    <w:p w14:paraId="3A16A373" w14:textId="77777777" w:rsidR="009A5E85" w:rsidRDefault="009A5E85">
      <w:pPr>
        <w:autoSpaceDE/>
        <w:autoSpaceDN/>
        <w:adjustRightInd/>
        <w:spacing w:after="160" w:line="259" w:lineRule="auto"/>
        <w:jc w:val="left"/>
        <w:rPr>
          <w:rFonts w:ascii="Arial" w:hAnsi="Arial" w:cs="Arial"/>
        </w:rPr>
      </w:pPr>
    </w:p>
    <w:p w14:paraId="58A3D9B8" w14:textId="77777777" w:rsidR="009A5E85" w:rsidRDefault="009A5E85">
      <w:pPr>
        <w:autoSpaceDE/>
        <w:autoSpaceDN/>
        <w:adjustRightInd/>
        <w:spacing w:after="160" w:line="259" w:lineRule="auto"/>
        <w:jc w:val="left"/>
        <w:rPr>
          <w:rFonts w:ascii="Arial" w:hAnsi="Arial" w:cs="Arial"/>
        </w:rPr>
      </w:pPr>
    </w:p>
    <w:p w14:paraId="724AEAA1" w14:textId="77777777" w:rsidR="009A5E85" w:rsidRDefault="009A5E85">
      <w:pPr>
        <w:autoSpaceDE/>
        <w:autoSpaceDN/>
        <w:adjustRightInd/>
        <w:spacing w:after="160" w:line="259" w:lineRule="auto"/>
        <w:jc w:val="left"/>
        <w:rPr>
          <w:rFonts w:ascii="Arial" w:hAnsi="Arial" w:cs="Arial"/>
        </w:rPr>
      </w:pPr>
    </w:p>
    <w:p w14:paraId="14F666E5" w14:textId="426B42AC" w:rsidR="00CA558E" w:rsidRPr="002B29B2" w:rsidRDefault="00CA558E" w:rsidP="00DA5F03">
      <w:pPr>
        <w:pStyle w:val="Titre2"/>
        <w:jc w:val="both"/>
        <w:rPr>
          <w:rFonts w:ascii="Arial" w:hAnsi="Arial" w:cs="Arial"/>
        </w:rPr>
      </w:pPr>
      <w:bookmarkStart w:id="20" w:name="_Toc107837995"/>
      <w:bookmarkStart w:id="21" w:name="_Toc107838081"/>
      <w:bookmarkStart w:id="22" w:name="_Toc139029609"/>
      <w:r w:rsidRPr="002B29B2">
        <w:rPr>
          <w:rFonts w:ascii="Arial" w:hAnsi="Arial" w:cs="Arial"/>
        </w:rPr>
        <w:lastRenderedPageBreak/>
        <w:t>Éléments financiers</w:t>
      </w:r>
      <w:bookmarkEnd w:id="20"/>
      <w:bookmarkEnd w:id="21"/>
      <w:bookmarkEnd w:id="22"/>
    </w:p>
    <w:p w14:paraId="72656FF3" w14:textId="30521FF6" w:rsidR="00CA558E" w:rsidRPr="0056619F" w:rsidRDefault="00CA558E" w:rsidP="00CA558E">
      <w:pPr>
        <w:pStyle w:val="chapeau"/>
        <w:rPr>
          <w:rFonts w:ascii="Zilla Slab Light" w:hAnsi="Zilla Slab Light" w:cs="Arial"/>
        </w:rPr>
      </w:pPr>
      <w:r w:rsidRPr="0056619F">
        <w:rPr>
          <w:rFonts w:ascii="Zilla Slab Light" w:hAnsi="Zilla Slab Light" w:cs="Arial"/>
        </w:rPr>
        <w:t xml:space="preserve">Budget prévisionnel </w:t>
      </w:r>
      <w:r w:rsidRPr="009A5E85">
        <w:rPr>
          <w:rFonts w:ascii="Zilla Slab Light" w:hAnsi="Zilla Slab Light" w:cs="Arial"/>
          <w:b/>
          <w:bCs/>
          <w:color w:val="E6224C" w:themeColor="accent2"/>
        </w:rPr>
        <w:t>d’une première</w:t>
      </w:r>
      <w:r w:rsidR="00AA0CE7" w:rsidRPr="009A5E85">
        <w:rPr>
          <w:rFonts w:ascii="Zilla Slab Light" w:hAnsi="Zilla Slab Light" w:cs="Arial"/>
          <w:b/>
          <w:bCs/>
          <w:color w:val="E6224C" w:themeColor="accent2"/>
        </w:rPr>
        <w:t xml:space="preserve"> année </w:t>
      </w:r>
      <w:r w:rsidRPr="009A5E85">
        <w:rPr>
          <w:rFonts w:ascii="Zilla Slab Light" w:hAnsi="Zilla Slab Light" w:cs="Arial"/>
          <w:b/>
          <w:bCs/>
          <w:color w:val="E6224C" w:themeColor="accent2"/>
        </w:rPr>
        <w:t>de fonctionnement normal</w:t>
      </w:r>
      <w:r w:rsidR="00AA0CE7">
        <w:rPr>
          <w:rFonts w:ascii="Zilla Slab Light" w:hAnsi="Zilla Slab Light" w:cs="Arial"/>
          <w:b/>
          <w:bCs/>
          <w:color w:val="E6224C" w:themeColor="accent2"/>
        </w:rPr>
        <w:t xml:space="preserve"> de votre structure</w:t>
      </w:r>
      <w:r w:rsidRPr="0056619F">
        <w:rPr>
          <w:rFonts w:ascii="Zilla Slab Light" w:hAnsi="Zilla Slab Light" w:cs="Arial"/>
        </w:rPr>
        <w:br/>
      </w:r>
    </w:p>
    <w:tbl>
      <w:tblPr>
        <w:tblStyle w:val="Grilledutableau"/>
        <w:tblW w:w="0" w:type="auto"/>
        <w:tblLook w:val="04A0" w:firstRow="1" w:lastRow="0" w:firstColumn="1" w:lastColumn="0" w:noHBand="0" w:noVBand="1"/>
      </w:tblPr>
      <w:tblGrid>
        <w:gridCol w:w="3256"/>
        <w:gridCol w:w="1274"/>
        <w:gridCol w:w="3262"/>
        <w:gridCol w:w="1270"/>
      </w:tblGrid>
      <w:tr w:rsidR="00CA558E" w:rsidRPr="00CA558E" w14:paraId="76373F4E" w14:textId="77777777" w:rsidTr="00CA558E">
        <w:trPr>
          <w:trHeight w:val="340"/>
        </w:trPr>
        <w:tc>
          <w:tcPr>
            <w:tcW w:w="3256" w:type="dxa"/>
            <w:shd w:val="clear" w:color="auto" w:fill="808080" w:themeFill="background1" w:themeFillShade="80"/>
          </w:tcPr>
          <w:p w14:paraId="3884AD1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CHARGES</w:t>
            </w:r>
          </w:p>
        </w:tc>
        <w:tc>
          <w:tcPr>
            <w:tcW w:w="1274" w:type="dxa"/>
            <w:shd w:val="clear" w:color="auto" w:fill="808080" w:themeFill="background1" w:themeFillShade="80"/>
          </w:tcPr>
          <w:p w14:paraId="54F065A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c>
          <w:tcPr>
            <w:tcW w:w="3262" w:type="dxa"/>
            <w:shd w:val="clear" w:color="auto" w:fill="808080" w:themeFill="background1" w:themeFillShade="80"/>
          </w:tcPr>
          <w:p w14:paraId="25798B6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PRODUITS</w:t>
            </w:r>
          </w:p>
        </w:tc>
        <w:tc>
          <w:tcPr>
            <w:tcW w:w="1270" w:type="dxa"/>
            <w:shd w:val="clear" w:color="auto" w:fill="808080" w:themeFill="background1" w:themeFillShade="80"/>
          </w:tcPr>
          <w:p w14:paraId="42E56A9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color w:val="FFFFFF" w:themeColor="background1"/>
                <w:sz w:val="20"/>
                <w:szCs w:val="20"/>
              </w:rPr>
            </w:pPr>
            <w:r w:rsidRPr="00CA558E">
              <w:rPr>
                <w:rFonts w:ascii="Arial" w:hAnsi="Arial" w:cs="Arial"/>
                <w:b/>
                <w:color w:val="FFFFFF" w:themeColor="background1"/>
                <w:sz w:val="20"/>
                <w:szCs w:val="20"/>
              </w:rPr>
              <w:t>Année 1</w:t>
            </w:r>
          </w:p>
        </w:tc>
      </w:tr>
      <w:tr w:rsidR="00CA558E" w:rsidRPr="00CA558E" w14:paraId="113D45D3" w14:textId="77777777" w:rsidTr="00CA558E">
        <w:trPr>
          <w:trHeight w:val="340"/>
        </w:trPr>
        <w:tc>
          <w:tcPr>
            <w:tcW w:w="3256" w:type="dxa"/>
            <w:shd w:val="clear" w:color="auto" w:fill="D9D9D9" w:themeFill="background1" w:themeFillShade="D9"/>
          </w:tcPr>
          <w:p w14:paraId="4084775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Achats</w:t>
            </w:r>
          </w:p>
        </w:tc>
        <w:tc>
          <w:tcPr>
            <w:tcW w:w="1274" w:type="dxa"/>
            <w:shd w:val="clear" w:color="auto" w:fill="D9D9D9" w:themeFill="background1" w:themeFillShade="D9"/>
          </w:tcPr>
          <w:p w14:paraId="34E4178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c>
          <w:tcPr>
            <w:tcW w:w="3262" w:type="dxa"/>
            <w:shd w:val="clear" w:color="auto" w:fill="D9D9D9" w:themeFill="background1" w:themeFillShade="D9"/>
          </w:tcPr>
          <w:p w14:paraId="2D669F3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Vente de produits et services</w:t>
            </w:r>
          </w:p>
        </w:tc>
        <w:tc>
          <w:tcPr>
            <w:tcW w:w="1270" w:type="dxa"/>
            <w:shd w:val="clear" w:color="auto" w:fill="D9D9D9" w:themeFill="background1" w:themeFillShade="D9"/>
          </w:tcPr>
          <w:p w14:paraId="54F68AF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 xml:space="preserve"> </w:t>
            </w:r>
          </w:p>
        </w:tc>
      </w:tr>
      <w:tr w:rsidR="00CA558E" w:rsidRPr="00CA558E" w14:paraId="68F7B5E2" w14:textId="77777777" w:rsidTr="00CA558E">
        <w:trPr>
          <w:trHeight w:val="340"/>
        </w:trPr>
        <w:tc>
          <w:tcPr>
            <w:tcW w:w="3256" w:type="dxa"/>
          </w:tcPr>
          <w:p w14:paraId="76AC764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de bureau</w:t>
            </w:r>
          </w:p>
        </w:tc>
        <w:tc>
          <w:tcPr>
            <w:tcW w:w="1274" w:type="dxa"/>
          </w:tcPr>
          <w:p w14:paraId="5143998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2966A2F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6185E6E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64AF9FA3" w14:textId="77777777" w:rsidTr="00CA558E">
        <w:trPr>
          <w:trHeight w:val="340"/>
        </w:trPr>
        <w:tc>
          <w:tcPr>
            <w:tcW w:w="3256" w:type="dxa"/>
          </w:tcPr>
          <w:p w14:paraId="02097F0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Petits matériels</w:t>
            </w:r>
          </w:p>
        </w:tc>
        <w:tc>
          <w:tcPr>
            <w:tcW w:w="1274" w:type="dxa"/>
          </w:tcPr>
          <w:p w14:paraId="415A5CB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42A4F03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4CA157B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4F169C47" w14:textId="77777777" w:rsidTr="00CA558E">
        <w:trPr>
          <w:trHeight w:val="340"/>
        </w:trPr>
        <w:tc>
          <w:tcPr>
            <w:tcW w:w="3256" w:type="dxa"/>
          </w:tcPr>
          <w:p w14:paraId="408C0FF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Fournitures d’activité</w:t>
            </w:r>
          </w:p>
        </w:tc>
        <w:tc>
          <w:tcPr>
            <w:tcW w:w="1274" w:type="dxa"/>
          </w:tcPr>
          <w:p w14:paraId="584DA28A"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3561753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76DB1DE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DA755D0" w14:textId="77777777" w:rsidTr="00CA558E">
        <w:trPr>
          <w:trHeight w:val="340"/>
        </w:trPr>
        <w:tc>
          <w:tcPr>
            <w:tcW w:w="3256" w:type="dxa"/>
            <w:shd w:val="clear" w:color="auto" w:fill="D9D9D9" w:themeFill="background1" w:themeFillShade="D9"/>
          </w:tcPr>
          <w:p w14:paraId="317631BA"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Services extérieurs</w:t>
            </w:r>
          </w:p>
        </w:tc>
        <w:tc>
          <w:tcPr>
            <w:tcW w:w="1274" w:type="dxa"/>
            <w:shd w:val="clear" w:color="auto" w:fill="D9D9D9" w:themeFill="background1" w:themeFillShade="D9"/>
          </w:tcPr>
          <w:p w14:paraId="1E5E6F8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14:paraId="27EA834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Subventions d’exploitation</w:t>
            </w:r>
          </w:p>
        </w:tc>
        <w:tc>
          <w:tcPr>
            <w:tcW w:w="1270" w:type="dxa"/>
            <w:shd w:val="clear" w:color="auto" w:fill="D9D9D9" w:themeFill="background1" w:themeFillShade="D9"/>
          </w:tcPr>
          <w:p w14:paraId="6ABA71A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14:paraId="33B91C1F" w14:textId="77777777" w:rsidTr="00CA558E">
        <w:trPr>
          <w:trHeight w:val="340"/>
        </w:trPr>
        <w:tc>
          <w:tcPr>
            <w:tcW w:w="3256" w:type="dxa"/>
          </w:tcPr>
          <w:p w14:paraId="6793B1E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Locations (dont participation aux frais d’incubation : 80€/mois)</w:t>
            </w:r>
          </w:p>
        </w:tc>
        <w:tc>
          <w:tcPr>
            <w:tcW w:w="1274" w:type="dxa"/>
          </w:tcPr>
          <w:p w14:paraId="281BC9C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4D17896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1AFE957A"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3F113B6" w14:textId="77777777" w:rsidTr="00CA558E">
        <w:trPr>
          <w:trHeight w:val="340"/>
        </w:trPr>
        <w:tc>
          <w:tcPr>
            <w:tcW w:w="3256" w:type="dxa"/>
          </w:tcPr>
          <w:p w14:paraId="5F78B0F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Assurance salariés et biens</w:t>
            </w:r>
          </w:p>
        </w:tc>
        <w:tc>
          <w:tcPr>
            <w:tcW w:w="1274" w:type="dxa"/>
          </w:tcPr>
          <w:p w14:paraId="34290C0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25BF59C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38E352E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56379D74" w14:textId="77777777" w:rsidTr="00CA558E">
        <w:trPr>
          <w:trHeight w:val="340"/>
        </w:trPr>
        <w:tc>
          <w:tcPr>
            <w:tcW w:w="3256" w:type="dxa"/>
          </w:tcPr>
          <w:p w14:paraId="528DD6C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Documentation</w:t>
            </w:r>
          </w:p>
        </w:tc>
        <w:tc>
          <w:tcPr>
            <w:tcW w:w="1274" w:type="dxa"/>
          </w:tcPr>
          <w:p w14:paraId="267569D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0169EC8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57A4540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47EE5412" w14:textId="77777777" w:rsidTr="00CA558E">
        <w:trPr>
          <w:trHeight w:val="340"/>
        </w:trPr>
        <w:tc>
          <w:tcPr>
            <w:tcW w:w="3256" w:type="dxa"/>
          </w:tcPr>
          <w:p w14:paraId="2EA0507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Entretien</w:t>
            </w:r>
          </w:p>
        </w:tc>
        <w:tc>
          <w:tcPr>
            <w:tcW w:w="1274" w:type="dxa"/>
          </w:tcPr>
          <w:p w14:paraId="573AEF1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0AF24E3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0CAF9B8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1FBB3FF9" w14:textId="77777777" w:rsidTr="00CA558E">
        <w:trPr>
          <w:trHeight w:val="340"/>
        </w:trPr>
        <w:tc>
          <w:tcPr>
            <w:tcW w:w="3256" w:type="dxa"/>
            <w:shd w:val="clear" w:color="auto" w:fill="D9D9D9" w:themeFill="background1" w:themeFillShade="D9"/>
          </w:tcPr>
          <w:p w14:paraId="1D1C221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services extérieurs</w:t>
            </w:r>
          </w:p>
        </w:tc>
        <w:tc>
          <w:tcPr>
            <w:tcW w:w="1274" w:type="dxa"/>
            <w:shd w:val="clear" w:color="auto" w:fill="D9D9D9" w:themeFill="background1" w:themeFillShade="D9"/>
          </w:tcPr>
          <w:p w14:paraId="5B538C6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14:paraId="2F3DA43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Aide à l'emploi (Contrats aidés)</w:t>
            </w:r>
          </w:p>
        </w:tc>
        <w:tc>
          <w:tcPr>
            <w:tcW w:w="1270" w:type="dxa"/>
            <w:shd w:val="clear" w:color="auto" w:fill="D9D9D9" w:themeFill="background1" w:themeFillShade="D9"/>
          </w:tcPr>
          <w:p w14:paraId="6AD2455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14:paraId="16451764" w14:textId="77777777" w:rsidTr="00CA558E">
        <w:trPr>
          <w:trHeight w:val="340"/>
        </w:trPr>
        <w:tc>
          <w:tcPr>
            <w:tcW w:w="3256" w:type="dxa"/>
          </w:tcPr>
          <w:p w14:paraId="6D9208C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Honoraires</w:t>
            </w:r>
          </w:p>
        </w:tc>
        <w:tc>
          <w:tcPr>
            <w:tcW w:w="1274" w:type="dxa"/>
          </w:tcPr>
          <w:p w14:paraId="1668760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4085484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5431D1A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7A79C9FF" w14:textId="77777777" w:rsidTr="00CA558E">
        <w:trPr>
          <w:trHeight w:val="340"/>
        </w:trPr>
        <w:tc>
          <w:tcPr>
            <w:tcW w:w="3256" w:type="dxa"/>
          </w:tcPr>
          <w:p w14:paraId="739F066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Expertise Comptable</w:t>
            </w:r>
          </w:p>
        </w:tc>
        <w:tc>
          <w:tcPr>
            <w:tcW w:w="1274" w:type="dxa"/>
          </w:tcPr>
          <w:p w14:paraId="36C4BA2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3425B72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25EFC58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7F27824" w14:textId="77777777" w:rsidTr="00CA558E">
        <w:trPr>
          <w:trHeight w:val="340"/>
        </w:trPr>
        <w:tc>
          <w:tcPr>
            <w:tcW w:w="3256" w:type="dxa"/>
          </w:tcPr>
          <w:p w14:paraId="2D47227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Communication</w:t>
            </w:r>
          </w:p>
        </w:tc>
        <w:tc>
          <w:tcPr>
            <w:tcW w:w="1274" w:type="dxa"/>
          </w:tcPr>
          <w:p w14:paraId="1D01049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4B1B0AB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67782A0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48684346" w14:textId="77777777" w:rsidTr="00CA558E">
        <w:trPr>
          <w:trHeight w:val="340"/>
        </w:trPr>
        <w:tc>
          <w:tcPr>
            <w:tcW w:w="3256" w:type="dxa"/>
          </w:tcPr>
          <w:p w14:paraId="7BF7A5C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déplacement</w:t>
            </w:r>
          </w:p>
        </w:tc>
        <w:tc>
          <w:tcPr>
            <w:tcW w:w="1274" w:type="dxa"/>
          </w:tcPr>
          <w:p w14:paraId="669F1BE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00FD724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161540E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7C52A71" w14:textId="77777777" w:rsidTr="00CA558E">
        <w:trPr>
          <w:trHeight w:val="340"/>
        </w:trPr>
        <w:tc>
          <w:tcPr>
            <w:tcW w:w="3256" w:type="dxa"/>
          </w:tcPr>
          <w:p w14:paraId="62E9B9D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de réception</w:t>
            </w:r>
          </w:p>
        </w:tc>
        <w:tc>
          <w:tcPr>
            <w:tcW w:w="1274" w:type="dxa"/>
          </w:tcPr>
          <w:p w14:paraId="3B8B7AB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70EFCA3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3A2DBD5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1F60D8EC" w14:textId="77777777" w:rsidTr="00CA558E">
        <w:trPr>
          <w:trHeight w:val="340"/>
        </w:trPr>
        <w:tc>
          <w:tcPr>
            <w:tcW w:w="3256" w:type="dxa"/>
          </w:tcPr>
          <w:p w14:paraId="31F9EC3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Poste</w:t>
            </w:r>
          </w:p>
        </w:tc>
        <w:tc>
          <w:tcPr>
            <w:tcW w:w="1274" w:type="dxa"/>
          </w:tcPr>
          <w:p w14:paraId="5BE8F36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12CE409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0D916F2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284F5790" w14:textId="77777777" w:rsidTr="00CA558E">
        <w:trPr>
          <w:trHeight w:val="340"/>
        </w:trPr>
        <w:tc>
          <w:tcPr>
            <w:tcW w:w="3256" w:type="dxa"/>
          </w:tcPr>
          <w:p w14:paraId="616E955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Téléphone, portable, fax, Internet</w:t>
            </w:r>
          </w:p>
        </w:tc>
        <w:tc>
          <w:tcPr>
            <w:tcW w:w="1274" w:type="dxa"/>
          </w:tcPr>
          <w:p w14:paraId="6A64595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26C4289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4E54DA8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6778C90F" w14:textId="77777777" w:rsidTr="00CA558E">
        <w:trPr>
          <w:trHeight w:val="340"/>
        </w:trPr>
        <w:tc>
          <w:tcPr>
            <w:tcW w:w="3256" w:type="dxa"/>
          </w:tcPr>
          <w:p w14:paraId="06DEFAD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Divers :</w:t>
            </w:r>
          </w:p>
        </w:tc>
        <w:tc>
          <w:tcPr>
            <w:tcW w:w="1274" w:type="dxa"/>
          </w:tcPr>
          <w:p w14:paraId="3349E78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3544866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20E40AA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266465EB" w14:textId="77777777" w:rsidTr="00CA558E">
        <w:trPr>
          <w:trHeight w:val="340"/>
        </w:trPr>
        <w:tc>
          <w:tcPr>
            <w:tcW w:w="3256" w:type="dxa"/>
            <w:shd w:val="clear" w:color="auto" w:fill="D9D9D9" w:themeFill="background1" w:themeFillShade="D9"/>
          </w:tcPr>
          <w:p w14:paraId="1FC626F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Impôts et taxes</w:t>
            </w:r>
          </w:p>
        </w:tc>
        <w:tc>
          <w:tcPr>
            <w:tcW w:w="1274" w:type="dxa"/>
            <w:shd w:val="clear" w:color="auto" w:fill="D9D9D9" w:themeFill="background1" w:themeFillShade="D9"/>
          </w:tcPr>
          <w:p w14:paraId="0FD23F8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c>
          <w:tcPr>
            <w:tcW w:w="3262" w:type="dxa"/>
            <w:shd w:val="clear" w:color="auto" w:fill="D9D9D9" w:themeFill="background1" w:themeFillShade="D9"/>
          </w:tcPr>
          <w:p w14:paraId="0FDCF24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Autres produits de gestion courante</w:t>
            </w:r>
          </w:p>
        </w:tc>
        <w:tc>
          <w:tcPr>
            <w:tcW w:w="1270" w:type="dxa"/>
            <w:shd w:val="clear" w:color="auto" w:fill="D9D9D9" w:themeFill="background1" w:themeFillShade="D9"/>
          </w:tcPr>
          <w:p w14:paraId="2A47FA9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 xml:space="preserve"> </w:t>
            </w:r>
          </w:p>
        </w:tc>
      </w:tr>
      <w:tr w:rsidR="00CA558E" w:rsidRPr="00CA558E" w14:paraId="00641FDA" w14:textId="77777777" w:rsidTr="00CA558E">
        <w:trPr>
          <w:trHeight w:val="340"/>
        </w:trPr>
        <w:tc>
          <w:tcPr>
            <w:tcW w:w="3256" w:type="dxa"/>
            <w:shd w:val="clear" w:color="auto" w:fill="D9D9D9" w:themeFill="background1" w:themeFillShade="D9"/>
          </w:tcPr>
          <w:p w14:paraId="74A6A8A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de personnel</w:t>
            </w:r>
          </w:p>
        </w:tc>
        <w:tc>
          <w:tcPr>
            <w:tcW w:w="1274" w:type="dxa"/>
            <w:shd w:val="clear" w:color="auto" w:fill="D9D9D9" w:themeFill="background1" w:themeFillShade="D9"/>
          </w:tcPr>
          <w:p w14:paraId="38A12F64"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14:paraId="1AA3DAA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1B07416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69C4F2EE" w14:textId="77777777" w:rsidTr="00CA558E">
        <w:trPr>
          <w:trHeight w:val="340"/>
        </w:trPr>
        <w:tc>
          <w:tcPr>
            <w:tcW w:w="3256" w:type="dxa"/>
          </w:tcPr>
          <w:p w14:paraId="1C269A1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14:paraId="0FF2C23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6F11C05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170D06A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4ACDADC9" w14:textId="77777777" w:rsidTr="00CA558E">
        <w:trPr>
          <w:trHeight w:val="340"/>
        </w:trPr>
        <w:tc>
          <w:tcPr>
            <w:tcW w:w="3256" w:type="dxa"/>
          </w:tcPr>
          <w:p w14:paraId="43A8927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4" w:type="dxa"/>
          </w:tcPr>
          <w:p w14:paraId="3508B32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29CEC98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7D15DD0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9DD77A4" w14:textId="77777777" w:rsidTr="00CA558E">
        <w:trPr>
          <w:trHeight w:val="340"/>
        </w:trPr>
        <w:tc>
          <w:tcPr>
            <w:tcW w:w="3256" w:type="dxa"/>
          </w:tcPr>
          <w:p w14:paraId="4F90DA4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Charges sociales</w:t>
            </w:r>
          </w:p>
        </w:tc>
        <w:tc>
          <w:tcPr>
            <w:tcW w:w="1274" w:type="dxa"/>
          </w:tcPr>
          <w:p w14:paraId="0311A81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576B125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41AC4B9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6CAF1E9E" w14:textId="77777777" w:rsidTr="00CA558E">
        <w:trPr>
          <w:trHeight w:val="340"/>
        </w:trPr>
        <w:tc>
          <w:tcPr>
            <w:tcW w:w="3256" w:type="dxa"/>
          </w:tcPr>
          <w:p w14:paraId="10438B8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Autres charges de personnel</w:t>
            </w:r>
          </w:p>
        </w:tc>
        <w:tc>
          <w:tcPr>
            <w:tcW w:w="1274" w:type="dxa"/>
          </w:tcPr>
          <w:p w14:paraId="0A4B547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06F41E18"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5E332F6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1995C96B" w14:textId="77777777" w:rsidTr="00CA558E">
        <w:trPr>
          <w:trHeight w:val="340"/>
        </w:trPr>
        <w:tc>
          <w:tcPr>
            <w:tcW w:w="3256" w:type="dxa"/>
          </w:tcPr>
          <w:p w14:paraId="1536922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Formation</w:t>
            </w:r>
          </w:p>
        </w:tc>
        <w:tc>
          <w:tcPr>
            <w:tcW w:w="1274" w:type="dxa"/>
          </w:tcPr>
          <w:p w14:paraId="6992AF1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3B5346DE"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04D279C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1D35A9D7" w14:textId="77777777" w:rsidTr="00CA558E">
        <w:trPr>
          <w:trHeight w:val="340"/>
        </w:trPr>
        <w:tc>
          <w:tcPr>
            <w:tcW w:w="3256" w:type="dxa"/>
            <w:shd w:val="clear" w:color="auto" w:fill="D9D9D9" w:themeFill="background1" w:themeFillShade="D9"/>
          </w:tcPr>
          <w:p w14:paraId="225CBB5B"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Charges financières</w:t>
            </w:r>
          </w:p>
        </w:tc>
        <w:tc>
          <w:tcPr>
            <w:tcW w:w="1274" w:type="dxa"/>
            <w:shd w:val="clear" w:color="auto" w:fill="D9D9D9" w:themeFill="background1" w:themeFillShade="D9"/>
          </w:tcPr>
          <w:p w14:paraId="5A8C4F59"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14:paraId="53CCF98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798C7A1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7CB98677" w14:textId="77777777" w:rsidTr="00CA558E">
        <w:trPr>
          <w:trHeight w:val="340"/>
        </w:trPr>
        <w:tc>
          <w:tcPr>
            <w:tcW w:w="3256" w:type="dxa"/>
          </w:tcPr>
          <w:p w14:paraId="2EC167F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r w:rsidRPr="00CA558E">
              <w:rPr>
                <w:rFonts w:ascii="Arial" w:hAnsi="Arial" w:cs="Arial"/>
                <w:sz w:val="20"/>
                <w:szCs w:val="20"/>
              </w:rPr>
              <w:t>Frais financiers</w:t>
            </w:r>
          </w:p>
        </w:tc>
        <w:tc>
          <w:tcPr>
            <w:tcW w:w="1274" w:type="dxa"/>
          </w:tcPr>
          <w:p w14:paraId="4CBE0D7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3262" w:type="dxa"/>
          </w:tcPr>
          <w:p w14:paraId="3216E0C0"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32B8F5C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06426435" w14:textId="77777777" w:rsidTr="00CA558E">
        <w:trPr>
          <w:trHeight w:val="340"/>
        </w:trPr>
        <w:tc>
          <w:tcPr>
            <w:tcW w:w="3256" w:type="dxa"/>
            <w:shd w:val="clear" w:color="auto" w:fill="D9D9D9" w:themeFill="background1" w:themeFillShade="D9"/>
          </w:tcPr>
          <w:p w14:paraId="746885C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Dotations aux amortissements</w:t>
            </w:r>
          </w:p>
        </w:tc>
        <w:tc>
          <w:tcPr>
            <w:tcW w:w="1274" w:type="dxa"/>
            <w:shd w:val="clear" w:color="auto" w:fill="D9D9D9" w:themeFill="background1" w:themeFillShade="D9"/>
          </w:tcPr>
          <w:p w14:paraId="68E02722"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tcPr>
          <w:p w14:paraId="7A4A4473"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c>
          <w:tcPr>
            <w:tcW w:w="1270" w:type="dxa"/>
          </w:tcPr>
          <w:p w14:paraId="0E30EEB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sz w:val="20"/>
                <w:szCs w:val="20"/>
              </w:rPr>
            </w:pPr>
          </w:p>
        </w:tc>
      </w:tr>
      <w:tr w:rsidR="00CA558E" w:rsidRPr="00CA558E" w14:paraId="67692AF2" w14:textId="77777777" w:rsidTr="00CA558E">
        <w:trPr>
          <w:trHeight w:val="340"/>
        </w:trPr>
        <w:tc>
          <w:tcPr>
            <w:tcW w:w="3256" w:type="dxa"/>
            <w:shd w:val="clear" w:color="auto" w:fill="F5A6B6" w:themeFill="accent2" w:themeFillTint="66"/>
          </w:tcPr>
          <w:p w14:paraId="3C0AFF8C"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Résultat</w:t>
            </w:r>
          </w:p>
        </w:tc>
        <w:tc>
          <w:tcPr>
            <w:tcW w:w="1274" w:type="dxa"/>
            <w:shd w:val="clear" w:color="auto" w:fill="F5A6B6" w:themeFill="accent2" w:themeFillTint="66"/>
          </w:tcPr>
          <w:p w14:paraId="0CFA83D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F5A6B6" w:themeFill="accent2" w:themeFillTint="66"/>
          </w:tcPr>
          <w:p w14:paraId="01A08AC1"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1270" w:type="dxa"/>
            <w:shd w:val="clear" w:color="auto" w:fill="F5A6B6" w:themeFill="accent2" w:themeFillTint="66"/>
          </w:tcPr>
          <w:p w14:paraId="06F7B1B5"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r w:rsidR="00CA558E" w:rsidRPr="00CA558E" w14:paraId="5CADAA5C" w14:textId="77777777" w:rsidTr="00CA558E">
        <w:trPr>
          <w:trHeight w:val="340"/>
        </w:trPr>
        <w:tc>
          <w:tcPr>
            <w:tcW w:w="3256" w:type="dxa"/>
            <w:shd w:val="clear" w:color="auto" w:fill="808080" w:themeFill="background1" w:themeFillShade="80"/>
          </w:tcPr>
          <w:p w14:paraId="48A1621D"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4" w:type="dxa"/>
            <w:shd w:val="clear" w:color="auto" w:fill="808080" w:themeFill="background1" w:themeFillShade="80"/>
          </w:tcPr>
          <w:p w14:paraId="723DCCBF"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c>
          <w:tcPr>
            <w:tcW w:w="3262" w:type="dxa"/>
            <w:shd w:val="clear" w:color="auto" w:fill="808080" w:themeFill="background1" w:themeFillShade="80"/>
          </w:tcPr>
          <w:p w14:paraId="47E4AFE6"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r w:rsidRPr="00CA558E">
              <w:rPr>
                <w:rFonts w:ascii="Arial" w:hAnsi="Arial" w:cs="Arial"/>
                <w:b/>
                <w:sz w:val="20"/>
                <w:szCs w:val="20"/>
              </w:rPr>
              <w:t>TOTAL CHARGES</w:t>
            </w:r>
          </w:p>
        </w:tc>
        <w:tc>
          <w:tcPr>
            <w:tcW w:w="1270" w:type="dxa"/>
            <w:shd w:val="clear" w:color="auto" w:fill="808080" w:themeFill="background1" w:themeFillShade="80"/>
          </w:tcPr>
          <w:p w14:paraId="2B3CF5C7" w14:textId="77777777" w:rsidR="00CA558E" w:rsidRPr="00CA558E" w:rsidRDefault="00CA558E" w:rsidP="00CA558E">
            <w:pPr>
              <w:pStyle w:val="chapeau"/>
              <w:pBdr>
                <w:top w:val="none" w:sz="0" w:space="0" w:color="auto"/>
                <w:left w:val="none" w:sz="0" w:space="0" w:color="auto"/>
                <w:bottom w:val="none" w:sz="0" w:space="0" w:color="auto"/>
                <w:right w:val="none" w:sz="0" w:space="0" w:color="auto"/>
              </w:pBdr>
              <w:spacing w:before="0" w:after="0"/>
              <w:rPr>
                <w:rFonts w:ascii="Arial" w:hAnsi="Arial" w:cs="Arial"/>
                <w:b/>
                <w:sz w:val="20"/>
                <w:szCs w:val="20"/>
              </w:rPr>
            </w:pPr>
          </w:p>
        </w:tc>
      </w:tr>
    </w:tbl>
    <w:p w14:paraId="0D6D67D0" w14:textId="77777777" w:rsidR="00CA558E" w:rsidRPr="00CA558E" w:rsidRDefault="00CA558E">
      <w:pPr>
        <w:autoSpaceDE/>
        <w:autoSpaceDN/>
        <w:adjustRightInd/>
        <w:spacing w:after="160" w:line="259" w:lineRule="auto"/>
        <w:jc w:val="left"/>
        <w:rPr>
          <w:rFonts w:ascii="Arial" w:hAnsi="Arial" w:cs="Arial"/>
        </w:rPr>
      </w:pPr>
    </w:p>
    <w:p w14:paraId="3934489E" w14:textId="77777777" w:rsidR="00CA558E" w:rsidRPr="00CA558E" w:rsidRDefault="00CA558E">
      <w:pPr>
        <w:autoSpaceDE/>
        <w:autoSpaceDN/>
        <w:adjustRightInd/>
        <w:spacing w:after="160" w:line="259" w:lineRule="auto"/>
        <w:jc w:val="left"/>
        <w:rPr>
          <w:rFonts w:ascii="Arial" w:hAnsi="Arial" w:cs="Arial"/>
        </w:rPr>
      </w:pPr>
      <w:r w:rsidRPr="00CA558E">
        <w:rPr>
          <w:rFonts w:ascii="Arial" w:hAnsi="Arial" w:cs="Arial"/>
        </w:rPr>
        <w:br w:type="page"/>
      </w:r>
    </w:p>
    <w:p w14:paraId="3DFF13EC" w14:textId="023081CC" w:rsidR="00F33F59" w:rsidRPr="003575B6" w:rsidRDefault="00DA5F03" w:rsidP="00DA5F03">
      <w:pPr>
        <w:pStyle w:val="chapeau"/>
        <w:pageBreakBefore/>
        <w:pBdr>
          <w:top w:val="single" w:sz="4" w:space="0" w:color="auto"/>
          <w:left w:val="single" w:sz="4" w:space="0" w:color="auto"/>
          <w:bottom w:val="single" w:sz="4" w:space="0" w:color="auto"/>
          <w:right w:val="single" w:sz="4" w:space="0" w:color="auto"/>
        </w:pBdr>
        <w:shd w:val="clear" w:color="auto" w:fill="FDEBCF" w:themeFill="background2" w:themeFillTint="33"/>
        <w:jc w:val="both"/>
        <w:rPr>
          <w:rFonts w:ascii="Zilla Slab Light" w:hAnsi="Zilla Slab Light" w:cs="Arial"/>
          <w:i/>
          <w:iCs/>
          <w:sz w:val="22"/>
          <w:szCs w:val="32"/>
        </w:rPr>
      </w:pPr>
      <w:r w:rsidRPr="003575B6">
        <w:rPr>
          <w:rFonts w:ascii="Zilla Slab Light" w:hAnsi="Zilla Slab Light" w:cs="Arial"/>
        </w:rPr>
        <w:lastRenderedPageBreak/>
        <w:t xml:space="preserve">15. </w:t>
      </w:r>
      <w:r w:rsidR="00CA558E" w:rsidRPr="003575B6">
        <w:rPr>
          <w:rFonts w:ascii="Zilla Slab Light" w:hAnsi="Zilla Slab Light" w:cs="Arial"/>
        </w:rPr>
        <w:t xml:space="preserve">Précisez le mode de calcul de Chiffre d’affaire </w:t>
      </w:r>
      <w:r w:rsidR="00F33F59" w:rsidRPr="003575B6">
        <w:rPr>
          <w:rFonts w:ascii="Zilla Slab Light" w:hAnsi="Zilla Slab Light" w:cs="Arial"/>
        </w:rPr>
        <w:t>(CA)</w:t>
      </w:r>
      <w:r w:rsidRPr="003575B6">
        <w:rPr>
          <w:rFonts w:ascii="Zilla Slab Light" w:hAnsi="Zilla Slab Light" w:cs="Arial"/>
        </w:rPr>
        <w:t xml:space="preserve"> L</w:t>
      </w:r>
      <w:r w:rsidR="00AA0CE7" w:rsidRPr="003575B6">
        <w:rPr>
          <w:rFonts w:ascii="Zilla Slab Light" w:hAnsi="Zilla Slab Light" w:cs="Arial"/>
          <w:i/>
          <w:iCs/>
          <w:sz w:val="22"/>
          <w:szCs w:val="32"/>
        </w:rPr>
        <w:t>e chiffre d’affaires représente le montant total des ventes de biens ou de services réalisées par votre projet sur une période donnée (généralement 1 an). Pour nous aider à comprendre la viabilité économique de votre activité, décrivez votre méthode de calcul</w:t>
      </w:r>
      <w:r w:rsidR="00F33F59" w:rsidRPr="003575B6">
        <w:rPr>
          <w:rFonts w:ascii="Zilla Slab Light" w:hAnsi="Zilla Slab Light" w:cs="Arial"/>
          <w:i/>
          <w:iCs/>
          <w:sz w:val="22"/>
          <w:szCs w:val="32"/>
        </w:rPr>
        <w:t>. Exemples de formulations claires :</w:t>
      </w:r>
    </w:p>
    <w:p w14:paraId="7DAC1115" w14:textId="6784148D" w:rsidR="00F33F59" w:rsidRPr="003575B6" w:rsidRDefault="00F33F59" w:rsidP="00F33F59">
      <w:pPr>
        <w:pBdr>
          <w:top w:val="single" w:sz="4" w:space="0" w:color="auto"/>
          <w:left w:val="single" w:sz="4" w:space="0" w:color="auto"/>
          <w:bottom w:val="single" w:sz="4" w:space="0" w:color="auto"/>
          <w:right w:val="single" w:sz="4" w:space="0" w:color="auto"/>
        </w:pBdr>
        <w:shd w:val="clear" w:color="auto" w:fill="FDEBCF" w:themeFill="background2" w:themeFillTint="33"/>
        <w:rPr>
          <w:rFonts w:eastAsia="Fira Sans Medium" w:cs="Arial"/>
          <w:i/>
          <w:iCs/>
          <w:color w:val="auto"/>
          <w:kern w:val="2"/>
          <w:sz w:val="22"/>
          <w:szCs w:val="32"/>
          <w:lang w:eastAsia="zh-CN" w:bidi="hi-IN"/>
        </w:rPr>
      </w:pPr>
      <w:r w:rsidRPr="003575B6">
        <w:rPr>
          <w:rFonts w:eastAsia="Fira Sans Medium" w:cs="Arial"/>
          <w:i/>
          <w:iCs/>
          <w:color w:val="auto"/>
          <w:kern w:val="2"/>
          <w:sz w:val="22"/>
          <w:szCs w:val="32"/>
          <w:lang w:eastAsia="zh-CN" w:bidi="hi-IN"/>
        </w:rPr>
        <w:t>CA paniers = (Nombre de paniers/semaine × Prix unitaire) × Nombre de semaines d’activité</w:t>
      </w:r>
      <w:r w:rsidRPr="003575B6">
        <w:rPr>
          <w:rFonts w:eastAsia="Fira Sans Medium" w:cs="Arial"/>
          <w:i/>
          <w:iCs/>
          <w:color w:val="auto"/>
          <w:kern w:val="2"/>
          <w:sz w:val="22"/>
          <w:szCs w:val="32"/>
          <w:lang w:eastAsia="zh-CN" w:bidi="hi-IN"/>
        </w:rPr>
        <w:br/>
        <w:t xml:space="preserve">→ (50 paniers × 15€) × 50 semaines = 37 500€/an </w:t>
      </w:r>
    </w:p>
    <w:p w14:paraId="37060826" w14:textId="2C2C1430" w:rsidR="00F33F59" w:rsidRPr="003575B6" w:rsidRDefault="00F33F59" w:rsidP="00F33F59">
      <w:pPr>
        <w:pBdr>
          <w:top w:val="single" w:sz="4" w:space="0" w:color="auto"/>
          <w:left w:val="single" w:sz="4" w:space="0" w:color="auto"/>
          <w:bottom w:val="single" w:sz="4" w:space="0" w:color="auto"/>
          <w:right w:val="single" w:sz="4" w:space="0" w:color="auto"/>
        </w:pBdr>
        <w:shd w:val="clear" w:color="auto" w:fill="FDEBCF" w:themeFill="background2" w:themeFillTint="33"/>
        <w:rPr>
          <w:rFonts w:eastAsia="Fira Sans Medium" w:cs="Arial"/>
          <w:i/>
          <w:iCs/>
          <w:color w:val="auto"/>
          <w:kern w:val="2"/>
          <w:sz w:val="22"/>
          <w:szCs w:val="32"/>
          <w:lang w:eastAsia="zh-CN" w:bidi="hi-IN"/>
        </w:rPr>
      </w:pPr>
      <w:r w:rsidRPr="003575B6">
        <w:rPr>
          <w:rFonts w:eastAsia="Fira Sans Medium" w:cs="Arial"/>
          <w:i/>
          <w:iCs/>
          <w:color w:val="auto"/>
          <w:kern w:val="2"/>
          <w:sz w:val="22"/>
          <w:szCs w:val="32"/>
          <w:lang w:eastAsia="zh-CN" w:bidi="hi-IN"/>
        </w:rPr>
        <w:t>CA ateliers = (Nombre d’ateliers/mois × Prix/atelier × Nombre de participants) × 12 mois</w:t>
      </w:r>
      <w:r w:rsidRPr="003575B6">
        <w:rPr>
          <w:rFonts w:eastAsia="Fira Sans Medium" w:cs="Arial"/>
          <w:i/>
          <w:iCs/>
          <w:color w:val="auto"/>
          <w:kern w:val="2"/>
          <w:sz w:val="22"/>
          <w:szCs w:val="32"/>
          <w:lang w:eastAsia="zh-CN" w:bidi="hi-IN"/>
        </w:rPr>
        <w:br/>
        <w:t xml:space="preserve">→ (4 ateliers × 30€ × 10 participants) × 12 = 14 400€/an </w:t>
      </w:r>
    </w:p>
    <w:p w14:paraId="1AC834CE" w14:textId="77777777" w:rsid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71E2736C" w14:textId="77777777" w:rsidR="00AA0CE7" w:rsidRDefault="00AA0CE7"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2BFE2B22" w14:textId="77777777" w:rsidR="00AA0CE7" w:rsidRDefault="00AA0CE7"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5BAF2631" w14:textId="77777777" w:rsidR="00AA0CE7" w:rsidRDefault="00AA0CE7"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19EEBEBD" w14:textId="77777777" w:rsidR="00AA0CE7" w:rsidRPr="00CA558E" w:rsidRDefault="00AA0CE7"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0D9E89F2" w14:textId="77777777" w:rsidR="00CA558E" w:rsidRPr="00CA558E" w:rsidRDefault="00CA558E" w:rsidP="00CA558E">
      <w:pPr>
        <w:pBdr>
          <w:top w:val="single" w:sz="4" w:space="0" w:color="auto"/>
          <w:left w:val="single" w:sz="4" w:space="0" w:color="auto"/>
          <w:bottom w:val="single" w:sz="4" w:space="0" w:color="auto"/>
          <w:right w:val="single" w:sz="4" w:space="0" w:color="auto"/>
        </w:pBdr>
        <w:shd w:val="clear" w:color="auto" w:fill="FDEBCF" w:themeFill="background2" w:themeFillTint="33"/>
        <w:rPr>
          <w:rFonts w:ascii="Arial" w:hAnsi="Arial" w:cs="Arial"/>
        </w:rPr>
      </w:pPr>
    </w:p>
    <w:p w14:paraId="161ECADB" w14:textId="77777777" w:rsidR="00CA558E" w:rsidRPr="00CA558E" w:rsidRDefault="00CA558E" w:rsidP="00CA558E">
      <w:pPr>
        <w:pStyle w:val="chapeau"/>
        <w:rPr>
          <w:rFonts w:ascii="Arial" w:hAnsi="Arial" w:cs="Arial"/>
        </w:rPr>
      </w:pPr>
    </w:p>
    <w:p w14:paraId="7ED6AEEE" w14:textId="5F716E0B" w:rsidR="00AA0CE7" w:rsidRDefault="00DA5F03" w:rsidP="00AA0CE7">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Arial"/>
        </w:rPr>
      </w:pPr>
      <w:r>
        <w:rPr>
          <w:rFonts w:ascii="Zilla Slab Light" w:hAnsi="Zilla Slab Light" w:cs="Arial"/>
        </w:rPr>
        <w:t xml:space="preserve">16. </w:t>
      </w:r>
      <w:r w:rsidR="00AA0CE7">
        <w:rPr>
          <w:rFonts w:ascii="Zilla Slab Light" w:hAnsi="Zilla Slab Light" w:cs="Arial"/>
        </w:rPr>
        <w:t>La Structure possède-t-elle :</w:t>
      </w:r>
    </w:p>
    <w:p w14:paraId="3AE980B0" w14:textId="235E9714" w:rsidR="00CA558E" w:rsidRPr="0056619F" w:rsidRDefault="00CA558E" w:rsidP="00AA0CE7">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Arial"/>
        </w:rPr>
      </w:pPr>
      <w:r w:rsidRPr="0056619F">
        <w:rPr>
          <w:rFonts w:ascii="Zilla Slab Light" w:hAnsi="Zilla Slab Light" w:cs="Arial"/>
        </w:rPr>
        <w:t>… un prévisionnel à 3 ans ?</w:t>
      </w:r>
      <w:r w:rsidR="00AA0CE7">
        <w:rPr>
          <w:rFonts w:ascii="Zilla Slab Light" w:hAnsi="Zilla Slab Light" w:cs="Arial"/>
        </w:rPr>
        <w:t xml:space="preserve"> </w:t>
      </w:r>
      <w:r w:rsidRPr="0056619F">
        <w:rPr>
          <w:rFonts w:ascii="Zilla Slab Light" w:hAnsi="Zilla Slab Light" w:cs="Arial"/>
        </w:rPr>
        <w:t>Oui/Non</w:t>
      </w:r>
    </w:p>
    <w:p w14:paraId="6F3A3E86" w14:textId="4F8762E7" w:rsidR="00CA558E" w:rsidRPr="0056619F" w:rsidRDefault="00CA558E" w:rsidP="00AA0CE7">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Arial"/>
        </w:rPr>
      </w:pPr>
      <w:r w:rsidRPr="0056619F">
        <w:rPr>
          <w:rFonts w:ascii="Zilla Slab Light" w:hAnsi="Zilla Slab Light" w:cs="Arial"/>
        </w:rPr>
        <w:t>… un plan de trésorerie ?</w:t>
      </w:r>
      <w:r w:rsidR="00AA0CE7">
        <w:rPr>
          <w:rFonts w:ascii="Zilla Slab Light" w:hAnsi="Zilla Slab Light" w:cs="Arial"/>
        </w:rPr>
        <w:t xml:space="preserve"> </w:t>
      </w:r>
      <w:r w:rsidRPr="0056619F">
        <w:rPr>
          <w:rFonts w:ascii="Zilla Slab Light" w:hAnsi="Zilla Slab Light" w:cs="Arial"/>
        </w:rPr>
        <w:t>Oui/Non</w:t>
      </w:r>
    </w:p>
    <w:p w14:paraId="7369DBEA" w14:textId="0C72A8BB" w:rsidR="00CA558E" w:rsidRDefault="00CA558E" w:rsidP="00AA0CE7">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Arial"/>
        </w:rPr>
      </w:pPr>
      <w:r w:rsidRPr="0056619F">
        <w:rPr>
          <w:rFonts w:ascii="Zilla Slab Light" w:hAnsi="Zilla Slab Light" w:cs="Arial"/>
        </w:rPr>
        <w:t>… un bilan de clôture du dernier exercice ?</w:t>
      </w:r>
      <w:r w:rsidR="00AA0CE7">
        <w:rPr>
          <w:rFonts w:ascii="Zilla Slab Light" w:hAnsi="Zilla Slab Light" w:cs="Arial"/>
        </w:rPr>
        <w:t xml:space="preserve"> </w:t>
      </w:r>
      <w:r w:rsidRPr="0056619F">
        <w:rPr>
          <w:rFonts w:ascii="Zilla Slab Light" w:hAnsi="Zilla Slab Light" w:cs="Arial"/>
        </w:rPr>
        <w:t xml:space="preserve">Oui/Non </w:t>
      </w:r>
    </w:p>
    <w:p w14:paraId="0567044C" w14:textId="77777777" w:rsidR="00DA5F03" w:rsidRDefault="00DA5F03" w:rsidP="00AA0CE7">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spacing w:before="0"/>
        <w:rPr>
          <w:rFonts w:ascii="Zilla Slab Light" w:hAnsi="Zilla Slab Light" w:cs="Arial"/>
        </w:rPr>
      </w:pPr>
    </w:p>
    <w:p w14:paraId="07C5F630" w14:textId="77777777" w:rsidR="00CA558E" w:rsidRPr="00CA558E" w:rsidRDefault="00CA558E" w:rsidP="00CA558E">
      <w:pPr>
        <w:pStyle w:val="Titre2"/>
        <w:rPr>
          <w:rFonts w:ascii="Arial" w:hAnsi="Arial" w:cs="Arial"/>
        </w:rPr>
      </w:pPr>
      <w:bookmarkStart w:id="23" w:name="_Toc107837996"/>
      <w:bookmarkStart w:id="24" w:name="_Toc107838082"/>
      <w:bookmarkStart w:id="25" w:name="_Toc139029610"/>
      <w:r w:rsidRPr="00CA558E">
        <w:rPr>
          <w:rFonts w:ascii="Arial" w:hAnsi="Arial" w:cs="Arial"/>
        </w:rPr>
        <w:t>Développement DU PROJET</w:t>
      </w:r>
      <w:bookmarkEnd w:id="23"/>
      <w:bookmarkEnd w:id="24"/>
      <w:bookmarkEnd w:id="25"/>
    </w:p>
    <w:p w14:paraId="50824A8E" w14:textId="77777777" w:rsidR="00CA558E" w:rsidRPr="00CA558E" w:rsidRDefault="00CA558E" w:rsidP="00CA558E">
      <w:pPr>
        <w:rPr>
          <w:rFonts w:ascii="Arial" w:eastAsia="Zilla Slab" w:hAnsi="Arial" w:cs="Arial"/>
          <w:b/>
          <w:caps/>
          <w:sz w:val="48"/>
          <w:szCs w:val="32"/>
        </w:rPr>
      </w:pPr>
    </w:p>
    <w:p w14:paraId="66824309" w14:textId="3D2A5FC5" w:rsidR="00F33F59" w:rsidRPr="00DA5F03" w:rsidRDefault="00DA5F03"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rPr>
      </w:pPr>
      <w:r w:rsidRPr="003575B6">
        <w:rPr>
          <w:rFonts w:ascii="Zilla Slab Light" w:hAnsi="Zilla Slab Light"/>
        </w:rPr>
        <w:t>17. Décrivez un scénario optimiste et un scénario pessimiste pour votre projet à 1 an. Quels facteurs influencent ces scénarios ? (1300 caractères max)</w:t>
      </w:r>
    </w:p>
    <w:p w14:paraId="1C454EDB" w14:textId="77777777" w:rsidR="00CA558E" w:rsidRPr="00CA558E" w:rsidRDefault="00CA558E" w:rsidP="00CA558E">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29EEE560" w14:textId="77777777" w:rsidR="00CA558E" w:rsidRPr="00CA558E" w:rsidRDefault="00CA558E">
      <w:pPr>
        <w:autoSpaceDE/>
        <w:autoSpaceDN/>
        <w:adjustRightInd/>
        <w:spacing w:after="160" w:line="259" w:lineRule="auto"/>
        <w:jc w:val="left"/>
        <w:rPr>
          <w:rFonts w:ascii="Arial" w:hAnsi="Arial" w:cs="Arial"/>
        </w:rPr>
      </w:pPr>
    </w:p>
    <w:p w14:paraId="43757B99" w14:textId="227C89D7" w:rsidR="00DA5F03" w:rsidRPr="00DA5F03" w:rsidRDefault="00DA5F03" w:rsidP="00DA5F03">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Fonts w:ascii="Zilla Slab Light" w:hAnsi="Zilla Slab Light"/>
        </w:rPr>
      </w:pPr>
      <w:r w:rsidRPr="00DA5F03">
        <w:rPr>
          <w:rFonts w:ascii="Zilla Slab Light" w:hAnsi="Zilla Slab Light"/>
        </w:rPr>
        <w:t>1</w:t>
      </w:r>
      <w:r>
        <w:rPr>
          <w:rFonts w:ascii="Zilla Slab Light" w:hAnsi="Zilla Slab Light"/>
        </w:rPr>
        <w:t>8</w:t>
      </w:r>
      <w:r w:rsidRPr="00DA5F03">
        <w:rPr>
          <w:rFonts w:ascii="Zilla Slab Light" w:hAnsi="Zilla Slab Light"/>
        </w:rPr>
        <w:t xml:space="preserve">. Quelles pistes d’actions / de développement </w:t>
      </w:r>
      <w:r>
        <w:rPr>
          <w:rFonts w:ascii="Zilla Slab Light" w:hAnsi="Zilla Slab Light"/>
        </w:rPr>
        <w:t xml:space="preserve">envisagé vous pour votre projet à 3 ans ? (1000 caractères max) </w:t>
      </w:r>
    </w:p>
    <w:p w14:paraId="0D1374ED" w14:textId="77777777" w:rsidR="00DA5F03" w:rsidRDefault="00DA5F03" w:rsidP="00DA5F03">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3E79617E" w14:textId="77777777" w:rsidR="00DA5F03" w:rsidRPr="00CA558E" w:rsidRDefault="00DA5F03" w:rsidP="00DA5F03">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519DFDDB" w14:textId="77777777" w:rsidR="00DA5F03" w:rsidRPr="00CA558E" w:rsidRDefault="00DA5F03" w:rsidP="00DA5F03">
      <w:pPr>
        <w:pStyle w:val="chapeau"/>
        <w:pBdr>
          <w:top w:val="single" w:sz="4" w:space="0" w:color="auto"/>
          <w:left w:val="single" w:sz="4" w:space="0" w:color="auto"/>
          <w:bottom w:val="single" w:sz="4" w:space="0" w:color="auto"/>
          <w:right w:val="single" w:sz="4" w:space="0" w:color="auto"/>
        </w:pBdr>
        <w:shd w:val="clear" w:color="auto" w:fill="FDEBCF" w:themeFill="background2" w:themeFillTint="33"/>
        <w:rPr>
          <w:rStyle w:val="Policepardfaut1"/>
          <w:rFonts w:ascii="Arial" w:hAnsi="Arial" w:cs="Arial"/>
          <w:i/>
          <w:iCs/>
          <w:sz w:val="18"/>
          <w:szCs w:val="18"/>
        </w:rPr>
      </w:pPr>
    </w:p>
    <w:p w14:paraId="4CE26818" w14:textId="77777777" w:rsidR="00CA558E" w:rsidRPr="00CA558E" w:rsidRDefault="00CA558E">
      <w:pPr>
        <w:autoSpaceDE/>
        <w:autoSpaceDN/>
        <w:adjustRightInd/>
        <w:spacing w:after="160" w:line="259" w:lineRule="auto"/>
        <w:jc w:val="left"/>
        <w:rPr>
          <w:rFonts w:ascii="Arial" w:hAnsi="Arial" w:cs="Arial"/>
          <w:bCs/>
          <w:color w:val="FFFFFF" w:themeColor="background1"/>
        </w:rPr>
      </w:pPr>
      <w:r w:rsidRPr="00CA558E">
        <w:rPr>
          <w:rFonts w:ascii="Arial" w:hAnsi="Arial" w:cs="Arial"/>
          <w:bCs/>
          <w:color w:val="FFFFFF" w:themeColor="background1"/>
        </w:rPr>
        <w:br w:type="page"/>
      </w:r>
    </w:p>
    <w:p w14:paraId="24C040DB" w14:textId="77777777" w:rsidR="00CA558E" w:rsidRPr="0056619F" w:rsidRDefault="00CA558E" w:rsidP="0056619F">
      <w:pPr>
        <w:pStyle w:val="Titre2"/>
      </w:pPr>
      <w:bookmarkStart w:id="26" w:name="_Toc107837997"/>
      <w:bookmarkStart w:id="27" w:name="_Toc107838083"/>
      <w:bookmarkStart w:id="28" w:name="_Toc139029611"/>
      <w:r w:rsidRPr="0056619F">
        <w:lastRenderedPageBreak/>
        <w:t>ANNEXES</w:t>
      </w:r>
      <w:bookmarkEnd w:id="26"/>
      <w:bookmarkEnd w:id="27"/>
      <w:bookmarkEnd w:id="28"/>
    </w:p>
    <w:p w14:paraId="7E84C6C1" w14:textId="77777777" w:rsidR="00CA558E" w:rsidRPr="00CA558E" w:rsidRDefault="00CA558E" w:rsidP="00CA558E">
      <w:pPr>
        <w:rPr>
          <w:rFonts w:ascii="Arial" w:hAnsi="Arial" w:cs="Arial"/>
        </w:rPr>
      </w:pPr>
    </w:p>
    <w:p w14:paraId="46C9D8F7" w14:textId="77777777" w:rsidR="0056619F" w:rsidRDefault="00CA558E" w:rsidP="0056619F">
      <w:r w:rsidRPr="00CA558E">
        <w:t>Merci de joindre à l’envoi de votre dossier :</w:t>
      </w:r>
    </w:p>
    <w:p w14:paraId="48956980" w14:textId="77777777" w:rsidR="00CA558E" w:rsidRPr="00CA558E" w:rsidRDefault="00CA558E" w:rsidP="0056619F">
      <w:pPr>
        <w:pStyle w:val="Puce01"/>
      </w:pPr>
      <w:r w:rsidRPr="00CA558E">
        <w:t>CV des membres de l’équipe du projet</w:t>
      </w:r>
    </w:p>
    <w:p w14:paraId="26FD3150" w14:textId="77777777" w:rsidR="0056619F" w:rsidRDefault="00CA558E" w:rsidP="0056619F">
      <w:r w:rsidRPr="0056619F">
        <w:t>Vous pourrez également joindre tout document contribuant à la compréhension de votre projet</w:t>
      </w:r>
      <w:r w:rsidRPr="00CA558E">
        <w:rPr>
          <w:rStyle w:val="Policepardfaut1"/>
          <w:rFonts w:ascii="Arial" w:hAnsi="Arial" w:cs="Arial"/>
          <w:sz w:val="22"/>
          <w:szCs w:val="22"/>
        </w:rPr>
        <w:t> :</w:t>
      </w:r>
    </w:p>
    <w:p w14:paraId="5A598D6C" w14:textId="77777777" w:rsidR="0056619F" w:rsidRDefault="00CA558E" w:rsidP="0056619F">
      <w:pPr>
        <w:pStyle w:val="Puce01"/>
      </w:pPr>
      <w:r w:rsidRPr="0056619F">
        <w:t>Support de présentation</w:t>
      </w:r>
    </w:p>
    <w:p w14:paraId="38934D63" w14:textId="77777777" w:rsidR="0056619F" w:rsidRDefault="00CA558E" w:rsidP="0056619F">
      <w:pPr>
        <w:pStyle w:val="Puce01"/>
      </w:pPr>
      <w:r w:rsidRPr="0056619F">
        <w:t>Présentation économique et financière (s’il y a lieu)</w:t>
      </w:r>
    </w:p>
    <w:p w14:paraId="060CB10D" w14:textId="77777777" w:rsidR="00CA558E" w:rsidRPr="0056619F" w:rsidRDefault="00CA558E" w:rsidP="0056619F">
      <w:pPr>
        <w:pStyle w:val="Puce01"/>
      </w:pPr>
      <w:r w:rsidRPr="0056619F">
        <w:rPr>
          <w:iCs/>
        </w:rPr>
        <w:t>Etat d’avancement du projet : lettre d’engagement des partenaires, délibération des acteurs territoriaux, document stratégique déjà en œuvre, participation des acteurs concernés, etc.</w:t>
      </w:r>
    </w:p>
    <w:p w14:paraId="2FF0EA49" w14:textId="77777777" w:rsidR="00CA558E" w:rsidRPr="00CA558E" w:rsidRDefault="00CA558E" w:rsidP="00CA558E">
      <w:pPr>
        <w:pStyle w:val="Puceniveau2"/>
        <w:jc w:val="left"/>
        <w:rPr>
          <w:rFonts w:ascii="Arial" w:hAnsi="Arial" w:cs="Arial"/>
          <w:iCs/>
          <w:szCs w:val="22"/>
        </w:rPr>
      </w:pPr>
    </w:p>
    <w:p w14:paraId="4858AC97" w14:textId="77777777" w:rsidR="00CA558E" w:rsidRPr="00CA558E" w:rsidRDefault="00CA558E" w:rsidP="00CA558E">
      <w:pPr>
        <w:pStyle w:val="Puceniveau2"/>
        <w:jc w:val="left"/>
        <w:rPr>
          <w:rFonts w:ascii="Arial" w:hAnsi="Arial" w:cs="Arial"/>
          <w:iCs/>
          <w:szCs w:val="22"/>
        </w:rPr>
      </w:pPr>
    </w:p>
    <w:p w14:paraId="0CE1EDEE" w14:textId="77777777" w:rsidR="00CA558E" w:rsidRPr="0056619F" w:rsidRDefault="00CA558E" w:rsidP="0056619F">
      <w:pPr>
        <w:pStyle w:val="Titre2"/>
      </w:pPr>
      <w:bookmarkStart w:id="29" w:name="_Toc107837998"/>
      <w:bookmarkStart w:id="30" w:name="_Toc107838084"/>
      <w:bookmarkStart w:id="31" w:name="_Toc139029612"/>
      <w:r w:rsidRPr="0056619F">
        <w:t>merci pour votre candidature</w:t>
      </w:r>
      <w:r w:rsidRPr="0056619F">
        <w:rPr>
          <w:rFonts w:ascii="Cambria" w:hAnsi="Cambria" w:cs="Cambria"/>
        </w:rPr>
        <w:t> </w:t>
      </w:r>
      <w:r w:rsidRPr="0056619F">
        <w:t>!</w:t>
      </w:r>
      <w:bookmarkEnd w:id="29"/>
      <w:bookmarkEnd w:id="30"/>
      <w:bookmarkEnd w:id="31"/>
    </w:p>
    <w:p w14:paraId="52718B77" w14:textId="77777777" w:rsidR="00CA558E" w:rsidRPr="00CA558E" w:rsidRDefault="00CA558E">
      <w:pPr>
        <w:autoSpaceDE/>
        <w:autoSpaceDN/>
        <w:adjustRightInd/>
        <w:spacing w:after="160" w:line="259" w:lineRule="auto"/>
        <w:jc w:val="left"/>
        <w:rPr>
          <w:rFonts w:ascii="Arial" w:hAnsi="Arial" w:cs="Arial"/>
          <w:bCs/>
          <w:color w:val="FFFFFF" w:themeColor="background1"/>
        </w:rPr>
      </w:pPr>
    </w:p>
    <w:p w14:paraId="6900436C" w14:textId="04835EFA" w:rsidR="00CA558E" w:rsidRPr="00CA558E" w:rsidRDefault="00CA558E" w:rsidP="0056619F">
      <w:r w:rsidRPr="00CA558E">
        <w:t xml:space="preserve">Le dossier doit être remis le </w:t>
      </w:r>
      <w:r w:rsidR="003575B6">
        <w:rPr>
          <w:b/>
          <w:bCs/>
        </w:rPr>
        <w:t>30</w:t>
      </w:r>
      <w:r w:rsidRPr="00AA0CE7">
        <w:rPr>
          <w:b/>
          <w:bCs/>
        </w:rPr>
        <w:t xml:space="preserve"> septembre </w:t>
      </w:r>
      <w:r w:rsidR="00486390" w:rsidRPr="00AA0CE7">
        <w:rPr>
          <w:b/>
          <w:bCs/>
        </w:rPr>
        <w:t>202</w:t>
      </w:r>
      <w:r w:rsidR="00AA0CE7" w:rsidRPr="00AA0CE7">
        <w:rPr>
          <w:b/>
          <w:bCs/>
        </w:rPr>
        <w:t>6</w:t>
      </w:r>
      <w:r w:rsidRPr="00AA0CE7">
        <w:rPr>
          <w:b/>
          <w:bCs/>
        </w:rPr>
        <w:t xml:space="preserve"> au plus tard </w:t>
      </w:r>
      <w:r w:rsidRPr="00CA558E">
        <w:t>:</w:t>
      </w:r>
    </w:p>
    <w:p w14:paraId="4A27755A" w14:textId="77777777" w:rsidR="00CA558E" w:rsidRPr="00CA558E" w:rsidRDefault="00CA558E" w:rsidP="0056619F">
      <w:pPr>
        <w:pStyle w:val="Puce01"/>
      </w:pPr>
      <w:r w:rsidRPr="00CA558E">
        <w:t>Sous format numérique accompagné de ses annexes</w:t>
      </w:r>
    </w:p>
    <w:p w14:paraId="66CDE5D8" w14:textId="77777777" w:rsidR="00CA558E" w:rsidRPr="00CA558E" w:rsidRDefault="00CA558E" w:rsidP="0056619F">
      <w:pPr>
        <w:pStyle w:val="Puce01"/>
      </w:pPr>
      <w:r w:rsidRPr="00CA558E">
        <w:t>Par voie électronique à l’adresse suivante</w:t>
      </w:r>
      <w:r w:rsidRPr="00CA558E">
        <w:rPr>
          <w:rStyle w:val="Policepardfaut1"/>
          <w:rFonts w:ascii="Arial" w:hAnsi="Arial" w:cs="Arial"/>
          <w:sz w:val="22"/>
          <w:szCs w:val="22"/>
        </w:rPr>
        <w:t xml:space="preserve"> : </w:t>
      </w:r>
      <w:hyperlink r:id="rId19" w:history="1">
        <w:r w:rsidR="00486390" w:rsidRPr="00F54790">
          <w:rPr>
            <w:rStyle w:val="Lienhypertexte"/>
            <w:rFonts w:ascii="Arial" w:hAnsi="Arial" w:cs="Arial"/>
            <w:sz w:val="22"/>
            <w:szCs w:val="22"/>
          </w:rPr>
          <w:t>antoine.atthalin@ecossolies.fr</w:t>
        </w:r>
      </w:hyperlink>
    </w:p>
    <w:p w14:paraId="03F77BBE" w14:textId="77777777" w:rsidR="00CA558E" w:rsidRPr="00CA558E" w:rsidRDefault="00CA558E" w:rsidP="00CA558E">
      <w:pPr>
        <w:pStyle w:val="Puceniveau2"/>
        <w:jc w:val="left"/>
        <w:rPr>
          <w:rFonts w:ascii="Arial" w:hAnsi="Arial" w:cs="Arial"/>
          <w:iCs/>
          <w:szCs w:val="22"/>
        </w:rPr>
      </w:pPr>
    </w:p>
    <w:p w14:paraId="4852ED8F" w14:textId="77777777" w:rsidR="00C95E4B" w:rsidRDefault="00C95E4B" w:rsidP="00912A98">
      <w:pPr>
        <w:autoSpaceDE/>
        <w:autoSpaceDN/>
        <w:adjustRightInd/>
        <w:spacing w:after="160" w:line="259" w:lineRule="auto"/>
        <w:jc w:val="left"/>
        <w:rPr>
          <w:rFonts w:ascii="Arial" w:hAnsi="Arial" w:cs="Arial"/>
        </w:rPr>
      </w:pPr>
    </w:p>
    <w:p w14:paraId="30705001" w14:textId="77777777" w:rsidR="006A1FC4" w:rsidRDefault="006A1FC4" w:rsidP="00912A98">
      <w:pPr>
        <w:autoSpaceDE/>
        <w:autoSpaceDN/>
        <w:adjustRightInd/>
        <w:spacing w:after="160" w:line="259" w:lineRule="auto"/>
        <w:jc w:val="left"/>
        <w:rPr>
          <w:rFonts w:ascii="Arial" w:hAnsi="Arial" w:cs="Arial"/>
        </w:rPr>
      </w:pPr>
    </w:p>
    <w:p w14:paraId="5FBA1406" w14:textId="77777777" w:rsidR="006A1FC4" w:rsidRDefault="006A1FC4" w:rsidP="00912A98">
      <w:pPr>
        <w:autoSpaceDE/>
        <w:autoSpaceDN/>
        <w:adjustRightInd/>
        <w:spacing w:after="160" w:line="259" w:lineRule="auto"/>
        <w:jc w:val="left"/>
        <w:rPr>
          <w:rFonts w:ascii="Arial" w:hAnsi="Arial" w:cs="Arial"/>
        </w:rPr>
      </w:pPr>
    </w:p>
    <w:p w14:paraId="009F05F9" w14:textId="77777777" w:rsidR="006A1FC4" w:rsidRPr="00CA558E" w:rsidRDefault="006A1FC4" w:rsidP="00912A98">
      <w:pPr>
        <w:autoSpaceDE/>
        <w:autoSpaceDN/>
        <w:adjustRightInd/>
        <w:spacing w:after="160" w:line="259" w:lineRule="auto"/>
        <w:jc w:val="left"/>
        <w:rPr>
          <w:rFonts w:ascii="Arial" w:hAnsi="Arial" w:cs="Arial"/>
        </w:rPr>
      </w:pPr>
    </w:p>
    <w:p w14:paraId="6FB4C220" w14:textId="00E81CF7" w:rsidR="00C95E4B" w:rsidRPr="00CA558E" w:rsidRDefault="00C95E4B" w:rsidP="00C96692">
      <w:pPr>
        <w:pStyle w:val="Puce02"/>
        <w:numPr>
          <w:ilvl w:val="0"/>
          <w:numId w:val="0"/>
        </w:numPr>
        <w:rPr>
          <w:rFonts w:ascii="Arial" w:hAnsi="Arial" w:cs="Arial"/>
        </w:rPr>
      </w:pPr>
    </w:p>
    <w:sectPr w:rsidR="00C95E4B" w:rsidRPr="00CA558E" w:rsidSect="00122562">
      <w:headerReference w:type="first" r:id="rId20"/>
      <w:pgSz w:w="11906" w:h="16838"/>
      <w:pgMar w:top="1843" w:right="1417" w:bottom="1276"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CF4A9" w14:textId="77777777" w:rsidR="00176A21" w:rsidRDefault="00176A21" w:rsidP="00D738F8">
      <w:r>
        <w:separator/>
      </w:r>
    </w:p>
  </w:endnote>
  <w:endnote w:type="continuationSeparator" w:id="0">
    <w:p w14:paraId="6CA072D7" w14:textId="77777777" w:rsidR="00176A21" w:rsidRDefault="00176A21"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Zilla Slab Light">
    <w:panose1 w:val="00000000000000000000"/>
    <w:charset w:val="00"/>
    <w:family w:val="auto"/>
    <w:pitch w:val="variable"/>
    <w:sig w:usb0="A00000FF" w:usb1="5001E47B"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panose1 w:val="00000A00000000000000"/>
    <w:charset w:val="00"/>
    <w:family w:val="auto"/>
    <w:pitch w:val="variable"/>
    <w:sig w:usb0="20000007"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panose1 w:val="00000900000000000000"/>
    <w:charset w:val="00"/>
    <w:family w:val="auto"/>
    <w:pitch w:val="variable"/>
    <w:sig w:usb0="20000007"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K Nova SemiBold">
    <w:panose1 w:val="00000700000000000000"/>
    <w:charset w:val="00"/>
    <w:family w:val="auto"/>
    <w:pitch w:val="variable"/>
    <w:sig w:usb0="20000007" w:usb1="00000000" w:usb2="00000000" w:usb3="00000000" w:csb0="00000193" w:csb1="00000000"/>
  </w:font>
  <w:font w:name="HK Nova Bold">
    <w:panose1 w:val="000008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panose1 w:val="00000600000000000000"/>
    <w:charset w:val="00"/>
    <w:family w:val="auto"/>
    <w:pitch w:val="variable"/>
    <w:sig w:usb0="20000007" w:usb1="00000000" w:usb2="00000000" w:usb3="00000000" w:csb0="00000193" w:csb1="00000000"/>
  </w:font>
  <w:font w:name="Zilla Slab SemiBold">
    <w:panose1 w:val="00000000000000000000"/>
    <w:charset w:val="00"/>
    <w:family w:val="auto"/>
    <w:pitch w:val="variable"/>
    <w:sig w:usb0="A00000FF" w:usb1="5001E47B" w:usb2="00000000" w:usb3="00000000" w:csb0="0000009B"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ira Sans Medium">
    <w:charset w:val="00"/>
    <w:family w:val="swiss"/>
    <w:pitch w:val="variable"/>
    <w:sig w:usb0="600002FF" w:usb1="00000001" w:usb2="00000000" w:usb3="00000000" w:csb0="0000019F" w:csb1="00000000"/>
  </w:font>
  <w:font w:name="Fira Sans Condensed SemiBold">
    <w:charset w:val="00"/>
    <w:family w:val="swiss"/>
    <w:pitch w:val="variable"/>
    <w:sig w:usb0="600002FF" w:usb1="00000001" w:usb2="00000000" w:usb3="00000000" w:csb0="0000019F" w:csb1="00000000"/>
  </w:font>
  <w:font w:name="Zilla Slab">
    <w:panose1 w:val="00000000000000000000"/>
    <w:charset w:val="00"/>
    <w:family w:val="auto"/>
    <w:pitch w:val="variable"/>
    <w:sig w:usb0="A00000FF" w:usb1="5001E47B" w:usb2="00000000" w:usb3="00000000" w:csb0="0000009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8E39" w14:textId="77777777"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607AFCDF" wp14:editId="6943EF32">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36DFDA" w14:textId="77777777"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7AFCDF"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" fillcolor="#00ac8a [3215]" stroked="f" strokeweight="1pt">
              <v:textbox>
                <w:txbxContent>
                  <w:p w14:paraId="4936DFDA" w14:textId="77777777"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80C0" w14:textId="77777777" w:rsidR="00F82051" w:rsidRDefault="006A1FC4" w:rsidP="00D738F8">
    <w:pPr>
      <w:pStyle w:val="Pieddepage"/>
    </w:pPr>
    <w:r w:rsidRPr="00D33B44">
      <w:rPr>
        <w:noProof/>
        <w:lang w:eastAsia="fr-FR"/>
      </w:rPr>
      <w:drawing>
        <wp:anchor distT="0" distB="0" distL="114300" distR="114300" simplePos="0" relativeHeight="251720704" behindDoc="1" locked="0" layoutInCell="1" allowOverlap="1" wp14:anchorId="1AC61930" wp14:editId="3CC10B39">
          <wp:simplePos x="0" y="0"/>
          <wp:positionH relativeFrom="column">
            <wp:posOffset>-450215</wp:posOffset>
          </wp:positionH>
          <wp:positionV relativeFrom="paragraph">
            <wp:posOffset>-1294765</wp:posOffset>
          </wp:positionV>
          <wp:extent cx="1935480" cy="929640"/>
          <wp:effectExtent l="0" t="0" r="7620" b="3810"/>
          <wp:wrapTight wrapText="bothSides">
            <wp:wrapPolygon edited="0">
              <wp:start x="0" y="0"/>
              <wp:lineTo x="0" y="21246"/>
              <wp:lineTo x="21472" y="21246"/>
              <wp:lineTo x="21472"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54D859CE" wp14:editId="0AFA1459">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B3D3D" w14:textId="77777777" w:rsidR="002E5CFD" w:rsidRPr="009A70FE" w:rsidRDefault="002E5CFD" w:rsidP="00F22649">
                          <w:pPr>
                            <w:pStyle w:val="pieddepage0"/>
                            <w:rPr>
                              <w:rFonts w:ascii="Arial" w:hAnsi="Arial" w:cs="Arial"/>
                            </w:rPr>
                          </w:pPr>
                          <w:r w:rsidRPr="009A70FE">
                            <w:rPr>
                              <w:rFonts w:ascii="Arial" w:hAnsi="Arial" w:cs="Arial"/>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D859CE"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" fillcolor="#00ac8a [3215]" stroked="f" strokeweight="1pt">
              <v:textbox>
                <w:txbxContent>
                  <w:p w14:paraId="0A1B3D3D" w14:textId="77777777" w:rsidR="002E5CFD" w:rsidRPr="009A70FE" w:rsidRDefault="002E5CFD" w:rsidP="00F22649">
                    <w:pPr>
                      <w:pStyle w:val="pieddepage0"/>
                      <w:rPr>
                        <w:rFonts w:ascii="Arial" w:hAnsi="Arial" w:cs="Arial"/>
                      </w:rPr>
                    </w:pPr>
                    <w:r w:rsidRPr="009A70FE">
                      <w:rPr>
                        <w:rFonts w:ascii="Arial" w:hAnsi="Arial" w:cs="Arial"/>
                      </w:rPr>
                      <w:t>Les Ecossolies • Le Solilab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DC568" w14:textId="77777777"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D0BCCC9" wp14:editId="18BC05A7">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BC526" w14:textId="77777777" w:rsidR="00C126F5" w:rsidRDefault="00C126F5"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BCCC9"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" fillcolor="#00ac8a [3215]" stroked="f" strokeweight="1pt">
              <v:textbox>
                <w:txbxContent>
                  <w:p w14:paraId="78ABC526" w14:textId="77777777" w:rsidR="00C126F5" w:rsidRDefault="00C126F5"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2ADFD" w14:textId="77777777" w:rsidR="00176A21" w:rsidRDefault="00176A21" w:rsidP="00D738F8">
      <w:r>
        <w:separator/>
      </w:r>
    </w:p>
  </w:footnote>
  <w:footnote w:type="continuationSeparator" w:id="0">
    <w:p w14:paraId="5A6067B0" w14:textId="77777777" w:rsidR="00176A21" w:rsidRDefault="00176A21" w:rsidP="00D73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DAEE" w14:textId="77777777"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4B3214FB" wp14:editId="5B5BC4B0">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14:paraId="69FA0029" w14:textId="77777777"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3214FB"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" filled="f" stroked="f">
              <v:textbox>
                <w:txbxContent>
                  <w:p w14:paraId="69FA0029" w14:textId="77777777" w:rsidR="00D40097" w:rsidRPr="00D40097" w:rsidRDefault="00D40097" w:rsidP="00D40097">
                    <w:pPr>
                      <w:pStyle w:val="numrodepage"/>
                    </w:pPr>
                    <w:r w:rsidRPr="00D40097">
                      <w:fldChar w:fldCharType="begin"/>
                    </w:r>
                    <w:r w:rsidRPr="00D40097">
                      <w:instrText>PAGE   \* MERGEFORMAT</w:instrText>
                    </w:r>
                    <w:r w:rsidRPr="00D40097">
                      <w:fldChar w:fldCharType="separate"/>
                    </w:r>
                    <w:r w:rsidR="006A1FC4">
                      <w:rPr>
                        <w:noProof/>
                      </w:rPr>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6A95762B" wp14:editId="02E32E7C">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8E8D0" w14:textId="77777777"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95762B"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" fillcolor="#00ac8a [3215]" stroked="f" strokeweight="1pt">
              <v:textbox>
                <w:txbxContent>
                  <w:p w14:paraId="0C68E8D0" w14:textId="77777777"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6A4871">
                      <w:rPr>
                        <w:b w:val="0"/>
                        <w:bCs w:val="0"/>
                      </w:rPr>
                      <w:t>Erreur</w:t>
                    </w:r>
                    <w:r w:rsidR="006A4871">
                      <w:rPr>
                        <w:rFonts w:ascii="Cambria" w:hAnsi="Cambria" w:cs="Cambria"/>
                        <w:b w:val="0"/>
                        <w:bCs w:val="0"/>
                      </w:rPr>
                      <w:t> </w:t>
                    </w:r>
                    <w:r w:rsidR="006A4871">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0E7F" w14:textId="77777777" w:rsidR="00F82051" w:rsidRPr="009A70FE" w:rsidRDefault="00467B87" w:rsidP="00467B87">
    <w:pPr>
      <w:pStyle w:val="EntteInformations"/>
      <w:rPr>
        <w:rFonts w:ascii="Arial" w:hAnsi="Arial" w:cs="Arial"/>
      </w:rPr>
    </w:pPr>
    <w:r w:rsidRPr="009A70FE">
      <w:rPr>
        <w:rFonts w:ascii="Arial" w:hAnsi="Arial" w:cs="Arial"/>
        <w:lang w:eastAsia="fr-FR"/>
      </w:rPr>
      <mc:AlternateContent>
        <mc:Choice Requires="wps">
          <w:drawing>
            <wp:anchor distT="0" distB="0" distL="114300" distR="114300" simplePos="0" relativeHeight="251645951" behindDoc="0" locked="0" layoutInCell="1" allowOverlap="1" wp14:anchorId="6E3C4F7E" wp14:editId="1AC2780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8BB68" w14:textId="77777777" w:rsidR="00467B87" w:rsidRPr="009A70FE" w:rsidRDefault="00467B87" w:rsidP="009A70FE">
                          <w:pPr>
                            <w:pStyle w:val="EntteInformations"/>
                            <w:rPr>
                              <w:rFonts w:ascii="Arial" w:hAnsi="Arial" w:cs="Arial"/>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3C4F7E"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" fillcolor="white [3212]" stroked="f" strokeweight="1pt">
              <v:textbox inset=",,,0">
                <w:txbxContent>
                  <w:p w14:paraId="1E18BB68" w14:textId="77777777" w:rsidR="00467B87" w:rsidRPr="009A70FE" w:rsidRDefault="00467B87" w:rsidP="009A70FE">
                    <w:pPr>
                      <w:pStyle w:val="EntteInformations"/>
                      <w:rPr>
                        <w:rFonts w:ascii="Arial" w:hAnsi="Arial" w:cs="Arial"/>
                      </w:rPr>
                    </w:pPr>
                  </w:p>
                </w:txbxContent>
              </v:textbox>
            </v:rect>
          </w:pict>
        </mc:Fallback>
      </mc:AlternateContent>
    </w:r>
    <w:r w:rsidR="000C3FDF" w:rsidRPr="009A70FE">
      <w:rPr>
        <w:rFonts w:ascii="Arial" w:hAnsi="Arial" w:cs="Arial"/>
        <w:lang w:eastAsia="fr-FR"/>
      </w:rPr>
      <mc:AlternateContent>
        <mc:Choice Requires="wps">
          <w:drawing>
            <wp:anchor distT="0" distB="0" distL="114300" distR="114300" simplePos="0" relativeHeight="251650559" behindDoc="0" locked="0" layoutInCell="1" allowOverlap="1" wp14:anchorId="31847E7D" wp14:editId="42F54D3D">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0F0AF" w14:textId="77777777"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14:paraId="7A8E1A33" w14:textId="77777777"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847E7D"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" fillcolor="#00ac8a [3215]" stroked="f" strokeweight="1pt">
              <v:textbox>
                <w:txbxContent>
                  <w:p w14:paraId="1230F0AF" w14:textId="77777777" w:rsidR="009A70FE" w:rsidRDefault="009F33BB" w:rsidP="008D6A5C">
                    <w:pPr>
                      <w:pStyle w:val="Dossier"/>
                      <w:spacing w:after="0" w:line="240" w:lineRule="auto"/>
                      <w:rPr>
                        <w:rFonts w:ascii="Arial" w:hAnsi="Arial" w:cs="Arial"/>
                        <w:b/>
                      </w:rPr>
                    </w:pPr>
                    <w:r w:rsidRPr="009A70FE">
                      <w:rPr>
                        <w:rFonts w:ascii="Arial" w:hAnsi="Arial" w:cs="Arial"/>
                        <w:b/>
                      </w:rPr>
                      <w:t>Dossier</w:t>
                    </w:r>
                    <w:r w:rsidR="009A70FE">
                      <w:rPr>
                        <w:rFonts w:ascii="Arial" w:hAnsi="Arial" w:cs="Arial"/>
                        <w:b/>
                      </w:rPr>
                      <w:t xml:space="preserve"> </w:t>
                    </w:r>
                  </w:p>
                  <w:p w14:paraId="7A8E1A33" w14:textId="77777777" w:rsidR="009F33BB" w:rsidRPr="009A70FE" w:rsidRDefault="009A70FE" w:rsidP="008D6A5C">
                    <w:pPr>
                      <w:pStyle w:val="Dossier"/>
                      <w:spacing w:after="0" w:line="240" w:lineRule="auto"/>
                      <w:rPr>
                        <w:rFonts w:ascii="Arial" w:hAnsi="Arial" w:cs="Arial"/>
                        <w:b/>
                      </w:rPr>
                    </w:pPr>
                    <w:r>
                      <w:rPr>
                        <w:rFonts w:ascii="Arial" w:hAnsi="Arial" w:cs="Arial"/>
                        <w:b/>
                      </w:rPr>
                      <w:t>de candidature</w:t>
                    </w:r>
                  </w:p>
                </w:txbxContent>
              </v:textbox>
            </v:rect>
          </w:pict>
        </mc:Fallback>
      </mc:AlternateContent>
    </w:r>
    <w:r w:rsidR="003017FF" w:rsidRPr="009A70FE">
      <w:rPr>
        <w:rFonts w:ascii="Arial" w:hAnsi="Arial" w:cs="Arial"/>
        <w:lang w:eastAsia="fr-FR"/>
      </w:rPr>
      <mc:AlternateContent>
        <mc:Choice Requires="wps">
          <w:drawing>
            <wp:anchor distT="0" distB="0" distL="114300" distR="114300" simplePos="0" relativeHeight="251654144" behindDoc="0" locked="0" layoutInCell="1" allowOverlap="1" wp14:anchorId="57A0F01B" wp14:editId="54281892">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B91AB6"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9A70FE">
      <w:rPr>
        <w:rFonts w:ascii="Arial" w:hAnsi="Arial" w:cs="Arial"/>
        <w:lang w:eastAsia="fr-FR"/>
      </w:rPr>
      <w:drawing>
        <wp:anchor distT="0" distB="0" distL="114300" distR="114300" simplePos="0" relativeHeight="251667456" behindDoc="0" locked="0" layoutInCell="1" allowOverlap="1" wp14:anchorId="21436DEF" wp14:editId="32DD3BF2">
          <wp:simplePos x="0" y="0"/>
          <wp:positionH relativeFrom="margin">
            <wp:posOffset>2357755</wp:posOffset>
          </wp:positionH>
          <wp:positionV relativeFrom="paragraph">
            <wp:posOffset>-310515</wp:posOffset>
          </wp:positionV>
          <wp:extent cx="1247775" cy="1247775"/>
          <wp:effectExtent l="0" t="0" r="9525" b="9525"/>
          <wp:wrapNone/>
          <wp:docPr id="56"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14:paraId="2595EB3D" w14:textId="77777777" w:rsidR="009F33BB" w:rsidRPr="009A70FE" w:rsidRDefault="00833BD9" w:rsidP="00781793">
    <w:pPr>
      <w:rPr>
        <w:rFonts w:ascii="Arial" w:hAnsi="Arial" w:cs="Arial"/>
      </w:rPr>
    </w:pPr>
    <w:r w:rsidRPr="009A70FE">
      <w:rPr>
        <w:rFonts w:ascii="Arial" w:hAnsi="Arial" w:cs="Arial"/>
        <w:noProof/>
        <w:lang w:eastAsia="fr-FR"/>
      </w:rPr>
      <mc:AlternateContent>
        <mc:Choice Requires="wps">
          <w:drawing>
            <wp:anchor distT="0" distB="0" distL="114300" distR="114300" simplePos="0" relativeHeight="251679744" behindDoc="0" locked="0" layoutInCell="1" allowOverlap="1" wp14:anchorId="6C518FBF" wp14:editId="1004949E">
              <wp:simplePos x="0" y="0"/>
              <wp:positionH relativeFrom="column">
                <wp:posOffset>-467995</wp:posOffset>
              </wp:positionH>
              <wp:positionV relativeFrom="paragraph">
                <wp:posOffset>4385310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C300C3" id="Connecteur droit 1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345.3pt" to="502.15pt,3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" strokecolor="#00ac8a [3215]" strokeweight="6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5312" w14:textId="77777777"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36EB4C03" wp14:editId="7BCFD2F9">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14:paraId="404A494A" w14:textId="77777777"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56619F">
                            <w:rPr>
                              <w:rFonts w:ascii="Arial" w:hAnsi="Arial" w:cs="Arial"/>
                              <w:noProof/>
                            </w:rPr>
                            <w:t>8</w:t>
                          </w:r>
                          <w:r w:rsidRPr="009A70FE">
                            <w:rPr>
                              <w:rFonts w:ascii="Arial" w:hAnsi="Arial" w:cs="Arial"/>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B4C03"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" filled="f" stroked="f">
              <v:textbox>
                <w:txbxContent>
                  <w:p w14:paraId="404A494A" w14:textId="77777777" w:rsidR="00C126F5" w:rsidRPr="009A70FE" w:rsidRDefault="00C126F5" w:rsidP="00D40097">
                    <w:pPr>
                      <w:pStyle w:val="numrodepage"/>
                      <w:rPr>
                        <w:rFonts w:ascii="Arial" w:hAnsi="Arial" w:cs="Arial"/>
                      </w:rPr>
                    </w:pPr>
                    <w:r w:rsidRPr="009A70FE">
                      <w:rPr>
                        <w:rFonts w:ascii="Arial" w:hAnsi="Arial" w:cs="Arial"/>
                      </w:rPr>
                      <w:fldChar w:fldCharType="begin"/>
                    </w:r>
                    <w:r w:rsidRPr="009A70FE">
                      <w:rPr>
                        <w:rFonts w:ascii="Arial" w:hAnsi="Arial" w:cs="Arial"/>
                      </w:rPr>
                      <w:instrText>PAGE   \* MERGEFORMAT</w:instrText>
                    </w:r>
                    <w:r w:rsidRPr="009A70FE">
                      <w:rPr>
                        <w:rFonts w:ascii="Arial" w:hAnsi="Arial" w:cs="Arial"/>
                      </w:rPr>
                      <w:fldChar w:fldCharType="separate"/>
                    </w:r>
                    <w:r w:rsidR="0056619F">
                      <w:rPr>
                        <w:rFonts w:ascii="Arial" w:hAnsi="Arial" w:cs="Arial"/>
                        <w:noProof/>
                      </w:rPr>
                      <w:t>8</w:t>
                    </w:r>
                    <w:r w:rsidRPr="009A70FE">
                      <w:rPr>
                        <w:rFonts w:ascii="Arial" w:hAnsi="Arial" w:cs="Arial"/>
                      </w:rPr>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EDD8A06" wp14:editId="4404F3DA">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AE8A5" w14:textId="77777777" w:rsidR="00C126F5" w:rsidRPr="00E33E5F" w:rsidRDefault="003F77EB" w:rsidP="00D40097">
                          <w:pPr>
                            <w:pStyle w:val="Enttepage"/>
                            <w:rPr>
                              <w:rFonts w:ascii="Arial" w:hAnsi="Arial" w:cs="Arial"/>
                              <w:sz w:val="22"/>
                              <w:szCs w:val="28"/>
                            </w:rPr>
                          </w:pPr>
                          <w:r w:rsidRPr="00E33E5F">
                            <w:rPr>
                              <w:rFonts w:ascii="Arial" w:hAnsi="Arial" w:cs="Arial"/>
                              <w:sz w:val="22"/>
                              <w:szCs w:val="28"/>
                            </w:rPr>
                            <w:t xml:space="preserve">dossier </w:t>
                          </w:r>
                          <w:r w:rsidR="00033795" w:rsidRPr="00E33E5F">
                            <w:rPr>
                              <w:rFonts w:ascii="Arial" w:hAnsi="Arial" w:cs="Arial"/>
                              <w:sz w:val="22"/>
                              <w:szCs w:val="28"/>
                            </w:rPr>
                            <w:t xml:space="preserve">de candidature – incubateur </w:t>
                          </w:r>
                          <w:r w:rsidR="00486390" w:rsidRPr="00E33E5F">
                            <w:rPr>
                              <w:rFonts w:ascii="Arial" w:hAnsi="Arial" w:cs="Arial"/>
                              <w:sz w:val="22"/>
                              <w:szCs w:val="28"/>
                            </w:rPr>
                            <w:t>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DD8A06"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" fillcolor="#00ac8a [3215]" stroked="f" strokeweight="1pt">
              <v:textbox>
                <w:txbxContent>
                  <w:p w14:paraId="49FAE8A5" w14:textId="77777777" w:rsidR="00C126F5" w:rsidRPr="00E33E5F" w:rsidRDefault="003F77EB" w:rsidP="00D40097">
                    <w:pPr>
                      <w:pStyle w:val="Enttepage"/>
                      <w:rPr>
                        <w:rFonts w:ascii="Arial" w:hAnsi="Arial" w:cs="Arial"/>
                        <w:sz w:val="22"/>
                        <w:szCs w:val="28"/>
                      </w:rPr>
                    </w:pPr>
                    <w:r w:rsidRPr="00E33E5F">
                      <w:rPr>
                        <w:rFonts w:ascii="Arial" w:hAnsi="Arial" w:cs="Arial"/>
                        <w:sz w:val="22"/>
                        <w:szCs w:val="28"/>
                      </w:rPr>
                      <w:t xml:space="preserve">dossier </w:t>
                    </w:r>
                    <w:r w:rsidR="00033795" w:rsidRPr="00E33E5F">
                      <w:rPr>
                        <w:rFonts w:ascii="Arial" w:hAnsi="Arial" w:cs="Arial"/>
                        <w:sz w:val="22"/>
                        <w:szCs w:val="28"/>
                      </w:rPr>
                      <w:t xml:space="preserve">de candidature – incubateur </w:t>
                    </w:r>
                    <w:r w:rsidR="00486390" w:rsidRPr="00E33E5F">
                      <w:rPr>
                        <w:rFonts w:ascii="Arial" w:hAnsi="Arial" w:cs="Arial"/>
                        <w:sz w:val="22"/>
                        <w:szCs w:val="28"/>
                      </w:rPr>
                      <w:t>2026</w:t>
                    </w: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0F05" w14:textId="77777777"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003187DA" wp14:editId="073561CF">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DCD74A"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ac8a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5F5EABD" wp14:editId="663B20C7">
          <wp:simplePos x="0" y="0"/>
          <wp:positionH relativeFrom="column">
            <wp:posOffset>4719609</wp:posOffset>
          </wp:positionH>
          <wp:positionV relativeFrom="paragraph">
            <wp:posOffset>2233699</wp:posOffset>
          </wp:positionV>
          <wp:extent cx="1639787" cy="2092325"/>
          <wp:effectExtent l="0" t="0" r="0" b="3175"/>
          <wp:wrapNone/>
          <wp:docPr id="29" name="Image 29"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056551DE" wp14:editId="1B026C18">
          <wp:simplePos x="0" y="0"/>
          <wp:positionH relativeFrom="column">
            <wp:posOffset>2973705</wp:posOffset>
          </wp:positionH>
          <wp:positionV relativeFrom="paragraph">
            <wp:posOffset>2233295</wp:posOffset>
          </wp:positionV>
          <wp:extent cx="1612669" cy="2093092"/>
          <wp:effectExtent l="0" t="0" r="6985" b="2540"/>
          <wp:wrapNone/>
          <wp:docPr id="30" name="Image 30"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46F9A245" wp14:editId="71D30AD4">
          <wp:simplePos x="0" y="0"/>
          <wp:positionH relativeFrom="column">
            <wp:posOffset>2973705</wp:posOffset>
          </wp:positionH>
          <wp:positionV relativeFrom="paragraph">
            <wp:posOffset>-27305</wp:posOffset>
          </wp:positionV>
          <wp:extent cx="3381981" cy="2033848"/>
          <wp:effectExtent l="0" t="0" r="0" b="5080"/>
          <wp:wrapNone/>
          <wp:docPr id="31" name="Image 3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48535815" wp14:editId="4066FB37">
          <wp:simplePos x="0" y="0"/>
          <wp:positionH relativeFrom="column">
            <wp:posOffset>-517525</wp:posOffset>
          </wp:positionH>
          <wp:positionV relativeFrom="paragraph">
            <wp:posOffset>-25400</wp:posOffset>
          </wp:positionV>
          <wp:extent cx="3358342" cy="4338119"/>
          <wp:effectExtent l="0" t="0" r="0" b="571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49C041CD" wp14:editId="6FA920A0">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825C86"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46557B15" wp14:editId="585FB044">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14:paraId="42E5A637" w14:textId="77777777"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57B15"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" filled="f" stroked="f">
              <v:textbox>
                <w:txbxContent>
                  <w:p w14:paraId="42E5A637" w14:textId="77777777" w:rsidR="00C95E4B" w:rsidRPr="00D40097" w:rsidRDefault="00C95E4B" w:rsidP="00D40097">
                    <w:pPr>
                      <w:pStyle w:val="numrodepage"/>
                    </w:pPr>
                    <w:r w:rsidRPr="00D40097">
                      <w:fldChar w:fldCharType="begin"/>
                    </w:r>
                    <w:r w:rsidRPr="00D40097">
                      <w:instrText>PAGE   \* MERGEFORMAT</w:instrText>
                    </w:r>
                    <w:r w:rsidRPr="00D40097">
                      <w:fldChar w:fldCharType="separate"/>
                    </w:r>
                    <w:r w:rsidR="00912A98">
                      <w:rPr>
                        <w:noProof/>
                      </w:rPr>
                      <w:t>16</w:t>
                    </w:r>
                    <w:r w:rsidRPr="00D40097">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 o:bullet="t">
        <v:imagedata r:id="rId1" o:title="puce"/>
      </v:shape>
    </w:pict>
  </w:numPicBullet>
  <w:abstractNum w:abstractNumId="0" w15:restartNumberingAfterBreak="0">
    <w:nsid w:val="00000002"/>
    <w:multiLevelType w:val="multilevel"/>
    <w:tmpl w:val="00000002"/>
    <w:lvl w:ilvl="0">
      <w:start w:val="1"/>
      <w:numFmt w:val="bullet"/>
      <w:lvlText w:val=""/>
      <w:lvlJc w:val="left"/>
      <w:pPr>
        <w:tabs>
          <w:tab w:val="num" w:pos="0"/>
        </w:tabs>
        <w:ind w:left="0" w:firstLine="0"/>
      </w:pPr>
      <w:rPr>
        <w:rFonts w:ascii="Symbol" w:hAnsi="Symbol" w:cs="OpenSymbol"/>
      </w:rPr>
    </w:lvl>
    <w:lvl w:ilvl="1">
      <w:start w:val="1"/>
      <w:numFmt w:val="bullet"/>
      <w:lvlText w:val=""/>
      <w:lvlJc w:val="left"/>
      <w:pPr>
        <w:tabs>
          <w:tab w:val="num" w:pos="0"/>
        </w:tabs>
        <w:ind w:left="1080" w:hanging="360"/>
      </w:pPr>
      <w:rPr>
        <w:rFonts w:ascii="Wingdings" w:hAnsi="Wingdings" w:cs="OpenSymbol"/>
      </w:rPr>
    </w:lvl>
    <w:lvl w:ilvl="2">
      <w:start w:val="1"/>
      <w:numFmt w:val="bullet"/>
      <w:lvlText w:val=""/>
      <w:lvlJc w:val="left"/>
      <w:pPr>
        <w:tabs>
          <w:tab w:val="num" w:pos="0"/>
        </w:tabs>
        <w:ind w:left="1440" w:hanging="360"/>
      </w:pPr>
      <w:rPr>
        <w:rFonts w:ascii="Wingdings" w:hAnsi="Wingdings" w:cs="OpenSymbol"/>
      </w:rPr>
    </w:lvl>
    <w:lvl w:ilvl="3">
      <w:start w:val="1"/>
      <w:numFmt w:val="bullet"/>
      <w:lvlText w:val=""/>
      <w:lvlJc w:val="left"/>
      <w:pPr>
        <w:tabs>
          <w:tab w:val="num" w:pos="0"/>
        </w:tabs>
        <w:ind w:left="1800" w:hanging="360"/>
      </w:pPr>
      <w:rPr>
        <w:rFonts w:ascii="Wingdings" w:hAnsi="Wingdings" w:cs="OpenSymbol"/>
      </w:rPr>
    </w:lvl>
    <w:lvl w:ilvl="4">
      <w:start w:val="1"/>
      <w:numFmt w:val="bullet"/>
      <w:lvlText w:val=""/>
      <w:lvlJc w:val="left"/>
      <w:pPr>
        <w:tabs>
          <w:tab w:val="num" w:pos="0"/>
        </w:tabs>
        <w:ind w:left="2160" w:hanging="360"/>
      </w:pPr>
      <w:rPr>
        <w:rFonts w:ascii="Wingdings" w:hAnsi="Wingdings" w:cs="OpenSymbol"/>
      </w:rPr>
    </w:lvl>
    <w:lvl w:ilvl="5">
      <w:start w:val="1"/>
      <w:numFmt w:val="bullet"/>
      <w:lvlText w:val=""/>
      <w:lvlJc w:val="left"/>
      <w:pPr>
        <w:tabs>
          <w:tab w:val="num" w:pos="0"/>
        </w:tabs>
        <w:ind w:left="2520" w:hanging="360"/>
      </w:pPr>
      <w:rPr>
        <w:rFonts w:ascii="Wingdings" w:hAnsi="Wingdings" w:cs="OpenSymbol"/>
      </w:rPr>
    </w:lvl>
    <w:lvl w:ilvl="6">
      <w:start w:val="1"/>
      <w:numFmt w:val="bullet"/>
      <w:lvlText w:val=""/>
      <w:lvlJc w:val="left"/>
      <w:pPr>
        <w:tabs>
          <w:tab w:val="num" w:pos="0"/>
        </w:tabs>
        <w:ind w:left="2880" w:hanging="360"/>
      </w:pPr>
      <w:rPr>
        <w:rFonts w:ascii="Wingdings" w:hAnsi="Wingdings" w:cs="OpenSymbol"/>
      </w:rPr>
    </w:lvl>
    <w:lvl w:ilvl="7">
      <w:start w:val="1"/>
      <w:numFmt w:val="bullet"/>
      <w:lvlText w:val=""/>
      <w:lvlJc w:val="left"/>
      <w:pPr>
        <w:tabs>
          <w:tab w:val="num" w:pos="0"/>
        </w:tabs>
        <w:ind w:left="3240" w:hanging="360"/>
      </w:pPr>
      <w:rPr>
        <w:rFonts w:ascii="Wingdings" w:hAnsi="Wingdings" w:cs="OpenSymbol"/>
      </w:rPr>
    </w:lvl>
    <w:lvl w:ilvl="8">
      <w:start w:val="1"/>
      <w:numFmt w:val="bullet"/>
      <w:lvlText w:val=""/>
      <w:lvlJc w:val="left"/>
      <w:pPr>
        <w:tabs>
          <w:tab w:val="num" w:pos="0"/>
        </w:tabs>
        <w:ind w:left="3600" w:hanging="360"/>
      </w:pPr>
      <w:rPr>
        <w:rFonts w:ascii="Wingdings" w:hAnsi="Wingdings" w:cs="OpenSymbol"/>
      </w:rPr>
    </w:lvl>
  </w:abstractNum>
  <w:abstractNum w:abstractNumId="1" w15:restartNumberingAfterBreak="0">
    <w:nsid w:val="00000003"/>
    <w:multiLevelType w:val="multilevel"/>
    <w:tmpl w:val="00000003"/>
    <w:lvl w:ilvl="0">
      <w:start w:val="1"/>
      <w:numFmt w:val="bullet"/>
      <w:lvlText w:val="›"/>
      <w:lvlJc w:val="left"/>
      <w:pPr>
        <w:tabs>
          <w:tab w:val="num" w:pos="0"/>
        </w:tabs>
        <w:ind w:left="720" w:hanging="360"/>
      </w:pPr>
      <w:rPr>
        <w:rFonts w:ascii="Zilla Slab Light" w:hAnsi="Zilla Slab Light"/>
      </w:rPr>
    </w:lvl>
    <w:lvl w:ilvl="1">
      <w:start w:val="1"/>
      <w:numFmt w:val="bullet"/>
      <w:lvlText w:val=""/>
      <w:lvlJc w:val="left"/>
      <w:pPr>
        <w:tabs>
          <w:tab w:val="num" w:pos="0"/>
        </w:tabs>
        <w:ind w:left="1080" w:hanging="360"/>
      </w:pPr>
      <w:rPr>
        <w:rFonts w:ascii="Symbol" w:hAnsi="Symbol" w:cs="OpenSymbol"/>
      </w:rPr>
    </w:lvl>
    <w:lvl w:ilvl="2">
      <w:start w:val="1"/>
      <w:numFmt w:val="bullet"/>
      <w:lvlText w:val=""/>
      <w:lvlJc w:val="left"/>
      <w:pPr>
        <w:tabs>
          <w:tab w:val="num" w:pos="0"/>
        </w:tabs>
        <w:ind w:left="1440" w:hanging="360"/>
      </w:pPr>
      <w:rPr>
        <w:rFonts w:ascii="Symbol" w:hAnsi="Symbol" w:cs="OpenSymbol"/>
      </w:rPr>
    </w:lvl>
    <w:lvl w:ilvl="3">
      <w:start w:val="1"/>
      <w:numFmt w:val="bullet"/>
      <w:lvlText w:val=""/>
      <w:lvlJc w:val="left"/>
      <w:pPr>
        <w:tabs>
          <w:tab w:val="num" w:pos="0"/>
        </w:tabs>
        <w:ind w:left="1800" w:hanging="360"/>
      </w:pPr>
      <w:rPr>
        <w:rFonts w:ascii="Symbol" w:hAnsi="Symbol" w:cs="OpenSymbol"/>
      </w:rPr>
    </w:lvl>
    <w:lvl w:ilvl="4">
      <w:start w:val="1"/>
      <w:numFmt w:val="bullet"/>
      <w:lvlText w:val=""/>
      <w:lvlJc w:val="left"/>
      <w:pPr>
        <w:tabs>
          <w:tab w:val="num" w:pos="0"/>
        </w:tabs>
        <w:ind w:left="2160" w:hanging="360"/>
      </w:pPr>
      <w:rPr>
        <w:rFonts w:ascii="Symbol" w:hAnsi="Symbol" w:cs="OpenSymbol"/>
      </w:rPr>
    </w:lvl>
    <w:lvl w:ilvl="5">
      <w:start w:val="1"/>
      <w:numFmt w:val="bullet"/>
      <w:lvlText w:val=""/>
      <w:lvlJc w:val="left"/>
      <w:pPr>
        <w:tabs>
          <w:tab w:val="num" w:pos="0"/>
        </w:tabs>
        <w:ind w:left="2520" w:hanging="360"/>
      </w:pPr>
      <w:rPr>
        <w:rFonts w:ascii="Symbol" w:hAnsi="Symbol" w:cs="OpenSymbol"/>
      </w:rPr>
    </w:lvl>
    <w:lvl w:ilvl="6">
      <w:start w:val="1"/>
      <w:numFmt w:val="bullet"/>
      <w:lvlText w:val=""/>
      <w:lvlJc w:val="left"/>
      <w:pPr>
        <w:tabs>
          <w:tab w:val="num" w:pos="0"/>
        </w:tabs>
        <w:ind w:left="2880" w:hanging="360"/>
      </w:pPr>
      <w:rPr>
        <w:rFonts w:ascii="Symbol" w:hAnsi="Symbol" w:cs="OpenSymbol"/>
      </w:rPr>
    </w:lvl>
    <w:lvl w:ilvl="7">
      <w:start w:val="1"/>
      <w:numFmt w:val="bullet"/>
      <w:lvlText w:val=""/>
      <w:lvlJc w:val="left"/>
      <w:pPr>
        <w:tabs>
          <w:tab w:val="num" w:pos="0"/>
        </w:tabs>
        <w:ind w:left="3240" w:hanging="360"/>
      </w:pPr>
      <w:rPr>
        <w:rFonts w:ascii="Symbol" w:hAnsi="Symbol" w:cs="OpenSymbol"/>
      </w:rPr>
    </w:lvl>
    <w:lvl w:ilvl="8">
      <w:start w:val="1"/>
      <w:numFmt w:val="bullet"/>
      <w:lvlText w:val=""/>
      <w:lvlJc w:val="left"/>
      <w:pPr>
        <w:tabs>
          <w:tab w:val="num" w:pos="0"/>
        </w:tabs>
        <w:ind w:left="3600" w:hanging="360"/>
      </w:pPr>
      <w:rPr>
        <w:rFonts w:ascii="Symbol" w:hAnsi="Symbol" w:cs="OpenSymbol"/>
      </w:rPr>
    </w:lvl>
  </w:abstractNum>
  <w:abstractNum w:abstractNumId="2" w15:restartNumberingAfterBreak="0">
    <w:nsid w:val="006E2671"/>
    <w:multiLevelType w:val="hybridMultilevel"/>
    <w:tmpl w:val="12467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95FC7"/>
    <w:multiLevelType w:val="hybridMultilevel"/>
    <w:tmpl w:val="5F6AE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4F4959"/>
    <w:multiLevelType w:val="multilevel"/>
    <w:tmpl w:val="36A84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D09CE"/>
    <w:multiLevelType w:val="hybridMultilevel"/>
    <w:tmpl w:val="A3C68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AC8A"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400269"/>
    <w:multiLevelType w:val="hybridMultilevel"/>
    <w:tmpl w:val="416C3C30"/>
    <w:lvl w:ilvl="0" w:tplc="0DF00E56">
      <w:start w:val="1"/>
      <w:numFmt w:val="decimal"/>
      <w:pStyle w:val="Paragraphedeliste"/>
      <w:lvlText w:val="%1."/>
      <w:lvlJc w:val="left"/>
      <w:pPr>
        <w:ind w:left="426" w:hanging="360"/>
      </w:pPr>
      <w:rPr>
        <w:rFonts w:hint="default"/>
        <w:b/>
        <w:bCs/>
        <w:color w:val="F59D0F"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10" w15:restartNumberingAfterBreak="0">
    <w:nsid w:val="254E4C31"/>
    <w:multiLevelType w:val="multilevel"/>
    <w:tmpl w:val="965E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45ECF"/>
    <w:multiLevelType w:val="hybridMultilevel"/>
    <w:tmpl w:val="0CDA8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34EC0791"/>
    <w:multiLevelType w:val="hybridMultilevel"/>
    <w:tmpl w:val="FB546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A2509A"/>
    <w:multiLevelType w:val="hybridMultilevel"/>
    <w:tmpl w:val="F5A2F4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1340F13"/>
    <w:multiLevelType w:val="multilevel"/>
    <w:tmpl w:val="15CEF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A25F39"/>
    <w:multiLevelType w:val="multilevel"/>
    <w:tmpl w:val="B6FA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20CE7"/>
    <w:multiLevelType w:val="hybridMultilevel"/>
    <w:tmpl w:val="4BC05654"/>
    <w:lvl w:ilvl="0" w:tplc="41AA6CE0">
      <w:start w:val="1"/>
      <w:numFmt w:val="decimal"/>
      <w:pStyle w:val="Num02"/>
      <w:lvlText w:val="%1."/>
      <w:lvlJc w:val="left"/>
      <w:pPr>
        <w:ind w:left="92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51F53A8"/>
    <w:multiLevelType w:val="hybridMultilevel"/>
    <w:tmpl w:val="105CFE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A762BA1"/>
    <w:multiLevelType w:val="multilevel"/>
    <w:tmpl w:val="E6CA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AC8A"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97B6E7A"/>
    <w:multiLevelType w:val="multilevel"/>
    <w:tmpl w:val="2CAA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5435516"/>
    <w:multiLevelType w:val="hybridMultilevel"/>
    <w:tmpl w:val="E8A6C3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AC8A"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31891219">
    <w:abstractNumId w:val="8"/>
  </w:num>
  <w:num w:numId="2" w16cid:durableId="190605364">
    <w:abstractNumId w:val="19"/>
  </w:num>
  <w:num w:numId="3" w16cid:durableId="2021350953">
    <w:abstractNumId w:val="23"/>
  </w:num>
  <w:num w:numId="4" w16cid:durableId="457459581">
    <w:abstractNumId w:val="25"/>
  </w:num>
  <w:num w:numId="5" w16cid:durableId="1740326564">
    <w:abstractNumId w:val="22"/>
  </w:num>
  <w:num w:numId="6" w16cid:durableId="382097984">
    <w:abstractNumId w:val="6"/>
  </w:num>
  <w:num w:numId="7" w16cid:durableId="332681196">
    <w:abstractNumId w:val="16"/>
  </w:num>
  <w:num w:numId="8" w16cid:durableId="1193618062">
    <w:abstractNumId w:val="30"/>
  </w:num>
  <w:num w:numId="9" w16cid:durableId="1253777458">
    <w:abstractNumId w:val="14"/>
  </w:num>
  <w:num w:numId="10" w16cid:durableId="1570186263">
    <w:abstractNumId w:val="27"/>
  </w:num>
  <w:num w:numId="11" w16cid:durableId="1079255257">
    <w:abstractNumId w:val="14"/>
    <w:lvlOverride w:ilvl="0">
      <w:startOverride w:val="1"/>
    </w:lvlOverride>
  </w:num>
  <w:num w:numId="12" w16cid:durableId="322855577">
    <w:abstractNumId w:val="29"/>
  </w:num>
  <w:num w:numId="13" w16cid:durableId="92357952">
    <w:abstractNumId w:val="9"/>
  </w:num>
  <w:num w:numId="14" w16cid:durableId="162203887">
    <w:abstractNumId w:val="12"/>
  </w:num>
  <w:num w:numId="15" w16cid:durableId="1246189310">
    <w:abstractNumId w:val="14"/>
    <w:lvlOverride w:ilvl="0">
      <w:startOverride w:val="1"/>
    </w:lvlOverride>
  </w:num>
  <w:num w:numId="16" w16cid:durableId="1756130361">
    <w:abstractNumId w:val="24"/>
  </w:num>
  <w:num w:numId="17" w16cid:durableId="503474300">
    <w:abstractNumId w:val="6"/>
    <w:lvlOverride w:ilvl="0">
      <w:startOverride w:val="1"/>
    </w:lvlOverride>
  </w:num>
  <w:num w:numId="18" w16cid:durableId="1759058867">
    <w:abstractNumId w:val="7"/>
  </w:num>
  <w:num w:numId="19" w16cid:durableId="738479119">
    <w:abstractNumId w:val="0"/>
  </w:num>
  <w:num w:numId="20" w16cid:durableId="317541454">
    <w:abstractNumId w:val="1"/>
  </w:num>
  <w:num w:numId="21" w16cid:durableId="204683226">
    <w:abstractNumId w:val="28"/>
  </w:num>
  <w:num w:numId="22" w16cid:durableId="1114984097">
    <w:abstractNumId w:val="20"/>
  </w:num>
  <w:num w:numId="23" w16cid:durableId="1987733899">
    <w:abstractNumId w:val="3"/>
  </w:num>
  <w:num w:numId="24" w16cid:durableId="1279920262">
    <w:abstractNumId w:val="11"/>
  </w:num>
  <w:num w:numId="25" w16cid:durableId="307783381">
    <w:abstractNumId w:val="15"/>
  </w:num>
  <w:num w:numId="26" w16cid:durableId="1403603800">
    <w:abstractNumId w:val="2"/>
  </w:num>
  <w:num w:numId="27" w16cid:durableId="1763330115">
    <w:abstractNumId w:val="21"/>
  </w:num>
  <w:num w:numId="28" w16cid:durableId="1619994621">
    <w:abstractNumId w:val="18"/>
  </w:num>
  <w:num w:numId="29" w16cid:durableId="1111893672">
    <w:abstractNumId w:val="17"/>
  </w:num>
  <w:num w:numId="30" w16cid:durableId="1682900314">
    <w:abstractNumId w:val="10"/>
  </w:num>
  <w:num w:numId="31" w16cid:durableId="1633051158">
    <w:abstractNumId w:val="4"/>
  </w:num>
  <w:num w:numId="32" w16cid:durableId="850685972">
    <w:abstractNumId w:val="5"/>
  </w:num>
  <w:num w:numId="33" w16cid:durableId="881867764">
    <w:abstractNumId w:val="13"/>
  </w:num>
  <w:num w:numId="34" w16cid:durableId="13225828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871"/>
    <w:rsid w:val="000303FD"/>
    <w:rsid w:val="00033795"/>
    <w:rsid w:val="000C3FDF"/>
    <w:rsid w:val="000E668D"/>
    <w:rsid w:val="000F5EB1"/>
    <w:rsid w:val="00122562"/>
    <w:rsid w:val="0015138B"/>
    <w:rsid w:val="00176A21"/>
    <w:rsid w:val="0018514E"/>
    <w:rsid w:val="00187A97"/>
    <w:rsid w:val="001B3D14"/>
    <w:rsid w:val="001D78F3"/>
    <w:rsid w:val="001E303D"/>
    <w:rsid w:val="001F5BE8"/>
    <w:rsid w:val="00207148"/>
    <w:rsid w:val="002908F9"/>
    <w:rsid w:val="002A2EBF"/>
    <w:rsid w:val="002B29B2"/>
    <w:rsid w:val="002E53DB"/>
    <w:rsid w:val="002E5CFD"/>
    <w:rsid w:val="003017FF"/>
    <w:rsid w:val="00313557"/>
    <w:rsid w:val="00317A98"/>
    <w:rsid w:val="00323E55"/>
    <w:rsid w:val="003575B6"/>
    <w:rsid w:val="00371F3A"/>
    <w:rsid w:val="00375276"/>
    <w:rsid w:val="003828F4"/>
    <w:rsid w:val="003A5BF6"/>
    <w:rsid w:val="003B37D7"/>
    <w:rsid w:val="003D08E2"/>
    <w:rsid w:val="003F77EB"/>
    <w:rsid w:val="004373EB"/>
    <w:rsid w:val="00455E2F"/>
    <w:rsid w:val="00467B87"/>
    <w:rsid w:val="00486390"/>
    <w:rsid w:val="004C6099"/>
    <w:rsid w:val="004F20EB"/>
    <w:rsid w:val="004F437A"/>
    <w:rsid w:val="00527562"/>
    <w:rsid w:val="00561D52"/>
    <w:rsid w:val="0056619F"/>
    <w:rsid w:val="00590033"/>
    <w:rsid w:val="005B1E0F"/>
    <w:rsid w:val="005D4128"/>
    <w:rsid w:val="006022E7"/>
    <w:rsid w:val="006074F9"/>
    <w:rsid w:val="00661198"/>
    <w:rsid w:val="006736F8"/>
    <w:rsid w:val="00680845"/>
    <w:rsid w:val="006866BD"/>
    <w:rsid w:val="0069434C"/>
    <w:rsid w:val="006A1FC4"/>
    <w:rsid w:val="006A4871"/>
    <w:rsid w:val="006B28A4"/>
    <w:rsid w:val="006E3C4A"/>
    <w:rsid w:val="00743A4E"/>
    <w:rsid w:val="00752488"/>
    <w:rsid w:val="00781793"/>
    <w:rsid w:val="007A44E5"/>
    <w:rsid w:val="007D4049"/>
    <w:rsid w:val="00805D73"/>
    <w:rsid w:val="00833BD9"/>
    <w:rsid w:val="00856A27"/>
    <w:rsid w:val="0086551C"/>
    <w:rsid w:val="00873C26"/>
    <w:rsid w:val="008866C8"/>
    <w:rsid w:val="00886CB5"/>
    <w:rsid w:val="008876CB"/>
    <w:rsid w:val="008B347A"/>
    <w:rsid w:val="008D6A5C"/>
    <w:rsid w:val="008F1F27"/>
    <w:rsid w:val="008F4209"/>
    <w:rsid w:val="00912A98"/>
    <w:rsid w:val="009A5E85"/>
    <w:rsid w:val="009A70FE"/>
    <w:rsid w:val="009D4EAE"/>
    <w:rsid w:val="009E2C7A"/>
    <w:rsid w:val="009F33BB"/>
    <w:rsid w:val="00A134D1"/>
    <w:rsid w:val="00A154DE"/>
    <w:rsid w:val="00A2241C"/>
    <w:rsid w:val="00AA0CE7"/>
    <w:rsid w:val="00AC1EBA"/>
    <w:rsid w:val="00AC2656"/>
    <w:rsid w:val="00AD0756"/>
    <w:rsid w:val="00AE2931"/>
    <w:rsid w:val="00B22DBB"/>
    <w:rsid w:val="00B73803"/>
    <w:rsid w:val="00B81D74"/>
    <w:rsid w:val="00BE3BA2"/>
    <w:rsid w:val="00C0685D"/>
    <w:rsid w:val="00C126F5"/>
    <w:rsid w:val="00C54618"/>
    <w:rsid w:val="00C65922"/>
    <w:rsid w:val="00C95E4B"/>
    <w:rsid w:val="00C96692"/>
    <w:rsid w:val="00CA0DDA"/>
    <w:rsid w:val="00CA558E"/>
    <w:rsid w:val="00CB6DDD"/>
    <w:rsid w:val="00CD217D"/>
    <w:rsid w:val="00D12C3F"/>
    <w:rsid w:val="00D17557"/>
    <w:rsid w:val="00D313E2"/>
    <w:rsid w:val="00D40097"/>
    <w:rsid w:val="00D53219"/>
    <w:rsid w:val="00D56023"/>
    <w:rsid w:val="00D738F8"/>
    <w:rsid w:val="00D75CC5"/>
    <w:rsid w:val="00D91A93"/>
    <w:rsid w:val="00DA5F03"/>
    <w:rsid w:val="00DC48FA"/>
    <w:rsid w:val="00DF2168"/>
    <w:rsid w:val="00E1206C"/>
    <w:rsid w:val="00E33E5F"/>
    <w:rsid w:val="00E95229"/>
    <w:rsid w:val="00EB678C"/>
    <w:rsid w:val="00EC3FE7"/>
    <w:rsid w:val="00F22649"/>
    <w:rsid w:val="00F33F59"/>
    <w:rsid w:val="00F55209"/>
    <w:rsid w:val="00F6341E"/>
    <w:rsid w:val="00F72F77"/>
    <w:rsid w:val="00F82051"/>
    <w:rsid w:val="00FA2DF7"/>
    <w:rsid w:val="00FD0C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67477"/>
  <w15:chartTrackingRefBased/>
  <w15:docId w15:val="{94148A3E-42A0-4AC5-A3F5-C7D37F56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871"/>
    <w:pPr>
      <w:autoSpaceDE w:val="0"/>
      <w:autoSpaceDN w:val="0"/>
      <w:adjustRightInd w:val="0"/>
      <w:spacing w:after="120" w:line="240" w:lineRule="auto"/>
      <w:jc w:val="both"/>
    </w:pPr>
    <w:rPr>
      <w:rFonts w:ascii="Zilla Slab Light" w:hAnsi="Zilla Slab Light" w:cs="ZillaSlab-Light"/>
      <w:color w:val="000000"/>
      <w:sz w:val="2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AC8A"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AC8A" w:themeColor="text2"/>
      </w:pBdr>
      <w:spacing w:before="360"/>
      <w:jc w:val="left"/>
      <w:outlineLvl w:val="1"/>
    </w:pPr>
    <w:rPr>
      <w:rFonts w:ascii="HK Nova Heavy" w:hAnsi="HK Nova Heavy" w:cs="HKNova-Heavy"/>
      <w:b/>
      <w:caps/>
      <w:color w:val="00AC8A" w:themeColor="text2"/>
      <w:sz w:val="32"/>
      <w:szCs w:val="32"/>
    </w:rPr>
  </w:style>
  <w:style w:type="paragraph" w:styleId="Titre3">
    <w:name w:val="heading 3"/>
    <w:basedOn w:val="Normal"/>
    <w:next w:val="Normal"/>
    <w:link w:val="Titre3Car"/>
    <w:uiPriority w:val="9"/>
    <w:unhideWhenUsed/>
    <w:qFormat/>
    <w:rsid w:val="00F22649"/>
    <w:pPr>
      <w:spacing w:before="120"/>
      <w:jc w:val="left"/>
      <w:outlineLvl w:val="2"/>
    </w:pPr>
    <w:rPr>
      <w:rFonts w:ascii="HK Nova ExtraBold" w:hAnsi="HK Nova ExtraBold" w:cs="HKNova-ExtraBold"/>
      <w:b/>
      <w:bCs/>
      <w:color w:val="F59D0F" w:themeColor="background2"/>
      <w:sz w:val="26"/>
      <w:szCs w:val="26"/>
    </w:rPr>
  </w:style>
  <w:style w:type="paragraph" w:styleId="Titre4">
    <w:name w:val="heading 4"/>
    <w:basedOn w:val="Normal"/>
    <w:next w:val="Normal"/>
    <w:link w:val="Titre4Car"/>
    <w:uiPriority w:val="9"/>
    <w:unhideWhenUsed/>
    <w:qFormat/>
    <w:rsid w:val="00F22649"/>
    <w:pPr>
      <w:spacing w:before="240" w:after="240"/>
      <w:jc w:val="left"/>
      <w:outlineLvl w:val="3"/>
    </w:pPr>
    <w:rPr>
      <w:rFonts w:ascii="HK Nova ExtraBold" w:hAnsi="HK Nova ExtraBold" w:cs="HKNova-ExtraBold"/>
      <w:b/>
      <w:bCs/>
      <w:sz w:val="22"/>
      <w:szCs w:val="22"/>
    </w:rPr>
  </w:style>
  <w:style w:type="paragraph" w:styleId="Titre5">
    <w:name w:val="heading 5"/>
    <w:basedOn w:val="Num02"/>
    <w:next w:val="Normal"/>
    <w:link w:val="Titre5Car"/>
    <w:uiPriority w:val="9"/>
    <w:unhideWhenUsed/>
    <w:qFormat/>
    <w:rsid w:val="00F22649"/>
    <w:pPr>
      <w:numPr>
        <w:numId w:val="0"/>
      </w:numPr>
      <w:spacing w:after="0"/>
      <w:outlineLvl w:val="4"/>
    </w:pPr>
    <w:rPr>
      <w:rFonts w:ascii="HK Nova ExtraBold" w:hAnsi="HK Nova ExtraBold" w:cs="HKNova-ExtraBold"/>
      <w:b w:val="0"/>
      <w:bCs w:val="0"/>
      <w:color w:val="F59D0F"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16173D"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AC8A"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AC8A"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AC8A"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AC8A"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AC8A"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AC8A"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AC8A"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AC8A"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F59D0F"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AC8A"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F59D0F" w:themeColor="background2"/>
      <w:sz w:val="28"/>
      <w:szCs w:val="28"/>
    </w:rPr>
  </w:style>
  <w:style w:type="character" w:customStyle="1" w:styleId="Titre3Car">
    <w:name w:val="Titre 3 Car"/>
    <w:basedOn w:val="Policepardfaut"/>
    <w:link w:val="Titre3"/>
    <w:uiPriority w:val="9"/>
    <w:rsid w:val="00F22649"/>
    <w:rPr>
      <w:rFonts w:ascii="HK Nova ExtraBold" w:hAnsi="HK Nova ExtraBold" w:cs="HKNova-ExtraBold"/>
      <w:b/>
      <w:bCs/>
      <w:color w:val="F59D0F" w:themeColor="background2"/>
      <w:sz w:val="26"/>
      <w:szCs w:val="26"/>
    </w:rPr>
  </w:style>
  <w:style w:type="character" w:customStyle="1" w:styleId="Titre4Car">
    <w:name w:val="Titre 4 Car"/>
    <w:basedOn w:val="Policepardfaut"/>
    <w:link w:val="Titre4"/>
    <w:uiPriority w:val="9"/>
    <w:rsid w:val="00F22649"/>
    <w:rPr>
      <w:rFonts w:ascii="HK Nova ExtraBold" w:hAnsi="HK Nova ExtraBold" w:cs="HKNova-ExtraBold"/>
      <w:b/>
      <w:bCs/>
      <w:color w:val="000000"/>
    </w:rPr>
  </w:style>
  <w:style w:type="paragraph" w:styleId="Paragraphedeliste">
    <w:name w:val="List Paragraph"/>
    <w:aliases w:val="Num 01"/>
    <w:basedOn w:val="Normal"/>
    <w:qFormat/>
    <w:rsid w:val="006A4871"/>
    <w:pPr>
      <w:numPr>
        <w:numId w:val="1"/>
      </w:numPr>
      <w:contextualSpacing/>
    </w:pPr>
    <w:rPr>
      <w:b/>
      <w:bCs/>
    </w:rPr>
  </w:style>
  <w:style w:type="paragraph" w:customStyle="1" w:styleId="Num02">
    <w:name w:val="Num 02"/>
    <w:qFormat/>
    <w:rsid w:val="006A4871"/>
    <w:pPr>
      <w:numPr>
        <w:numId w:val="2"/>
      </w:numPr>
    </w:pPr>
    <w:rPr>
      <w:rFonts w:ascii="Zilla Slab Light" w:hAnsi="Zilla Slab Light" w:cs="ZillaSlab-Light"/>
      <w:b/>
      <w:bCs/>
      <w:color w:val="000000"/>
      <w:sz w:val="20"/>
      <w:szCs w:val="18"/>
    </w:rPr>
  </w:style>
  <w:style w:type="paragraph" w:customStyle="1" w:styleId="Puce02">
    <w:name w:val="Puce 02"/>
    <w:qFormat/>
    <w:rsid w:val="006A4871"/>
    <w:pPr>
      <w:numPr>
        <w:numId w:val="3"/>
      </w:numPr>
      <w:tabs>
        <w:tab w:val="left" w:pos="454"/>
      </w:tabs>
      <w:spacing w:before="60" w:after="60"/>
      <w:ind w:left="568" w:hanging="284"/>
    </w:pPr>
    <w:rPr>
      <w:rFonts w:ascii="Zilla Slab Light" w:hAnsi="Zilla Slab Light" w:cs="ZillaSlab-Light"/>
      <w:bCs/>
      <w:color w:val="000000"/>
      <w:sz w:val="20"/>
      <w:szCs w:val="18"/>
    </w:rPr>
  </w:style>
  <w:style w:type="table" w:styleId="Grilledutableau">
    <w:name w:val="Table Grid"/>
    <w:basedOn w:val="TableauNormal"/>
    <w:uiPriority w:val="39"/>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AC8A"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AC8A" w:themeColor="text2"/>
      <w:sz w:val="40"/>
      <w:szCs w:val="50"/>
    </w:rPr>
  </w:style>
  <w:style w:type="paragraph" w:styleId="TM1">
    <w:name w:val="toc 1"/>
    <w:basedOn w:val="Normal"/>
    <w:next w:val="Normal"/>
    <w:autoRedefine/>
    <w:uiPriority w:val="39"/>
    <w:unhideWhenUsed/>
    <w:rsid w:val="00D12C3F"/>
    <w:pPr>
      <w:pBdr>
        <w:bottom w:val="single" w:sz="36" w:space="1" w:color="00AC8A" w:themeColor="text2"/>
      </w:pBdr>
      <w:tabs>
        <w:tab w:val="right" w:pos="9072"/>
      </w:tabs>
      <w:spacing w:before="240" w:after="240"/>
    </w:pPr>
    <w:rPr>
      <w:rFonts w:ascii="HK Nova Heavy" w:hAnsi="HK Nova Heavy"/>
      <w:b/>
      <w:caps/>
      <w:noProof/>
      <w:color w:val="00AC8A" w:themeColor="text2"/>
      <w:sz w:val="22"/>
      <w:szCs w:val="22"/>
    </w:rPr>
  </w:style>
  <w:style w:type="paragraph" w:styleId="TM2">
    <w:name w:val="toc 2"/>
    <w:basedOn w:val="Normal"/>
    <w:next w:val="Normal"/>
    <w:autoRedefine/>
    <w:uiPriority w:val="39"/>
    <w:unhideWhenUsed/>
    <w:rsid w:val="00D12C3F"/>
    <w:pPr>
      <w:pBdr>
        <w:bottom w:val="single" w:sz="12" w:space="1" w:color="F59D0F" w:themeColor="background2"/>
      </w:pBdr>
      <w:tabs>
        <w:tab w:val="right" w:pos="9062"/>
      </w:tabs>
      <w:spacing w:before="120"/>
      <w:ind w:left="426"/>
    </w:pPr>
    <w:rPr>
      <w:rFonts w:ascii="HK Nova Heavy" w:hAnsi="HK Nova Heavy"/>
      <w:b/>
      <w:caps/>
      <w:color w:val="F59D0F"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AC8A" w:themeColor="text2"/>
      <w:sz w:val="20"/>
      <w:szCs w:val="24"/>
    </w:rPr>
  </w:style>
  <w:style w:type="character" w:customStyle="1" w:styleId="Titre5Car">
    <w:name w:val="Titre 5 Car"/>
    <w:basedOn w:val="Policepardfaut"/>
    <w:link w:val="Titre5"/>
    <w:uiPriority w:val="9"/>
    <w:rsid w:val="00F22649"/>
    <w:rPr>
      <w:rFonts w:ascii="HK Nova ExtraBold" w:hAnsi="HK Nova ExtraBold" w:cs="HKNova-ExtraBold"/>
      <w:color w:val="F59D0F" w:themeColor="background2"/>
      <w:sz w:val="20"/>
      <w:szCs w:val="24"/>
    </w:rPr>
  </w:style>
  <w:style w:type="paragraph" w:customStyle="1" w:styleId="Puce03">
    <w:name w:val="Puce 03"/>
    <w:qFormat/>
    <w:rsid w:val="000303FD"/>
    <w:pPr>
      <w:numPr>
        <w:numId w:val="16"/>
      </w:numPr>
      <w:spacing w:before="60" w:after="60"/>
      <w:ind w:left="890" w:hanging="170"/>
      <w:contextualSpacing/>
    </w:pPr>
    <w:rPr>
      <w:rFonts w:ascii="Zilla Slab Light" w:hAnsi="Zilla Slab Light" w:cs="ZillaSlab-Light"/>
      <w:bCs/>
      <w:i/>
      <w:color w:val="000000"/>
      <w:sz w:val="20"/>
      <w:szCs w:val="18"/>
    </w:rPr>
  </w:style>
  <w:style w:type="paragraph" w:customStyle="1" w:styleId="NumABC">
    <w:name w:val="Num ABC"/>
    <w:basedOn w:val="Paragraphedeliste"/>
    <w:qFormat/>
    <w:rsid w:val="00781793"/>
    <w:pPr>
      <w:numPr>
        <w:numId w:val="5"/>
      </w:numPr>
      <w:ind w:left="1418"/>
    </w:pPr>
    <w:rPr>
      <w:color w:val="000000" w:themeColor="text1"/>
    </w:rPr>
  </w:style>
  <w:style w:type="paragraph" w:customStyle="1" w:styleId="Puce01">
    <w:name w:val="Puce 01"/>
    <w:qFormat/>
    <w:rsid w:val="006A4871"/>
    <w:pPr>
      <w:numPr>
        <w:numId w:val="9"/>
      </w:numPr>
      <w:spacing w:before="60" w:after="60"/>
      <w:ind w:left="425" w:hanging="357"/>
    </w:pPr>
    <w:rPr>
      <w:rFonts w:ascii="Zilla Slab Light" w:hAnsi="Zilla Slab Light" w:cs="ZillaSlab-Light"/>
      <w:bCs/>
      <w:color w:val="000000"/>
      <w:sz w:val="20"/>
      <w:szCs w:val="18"/>
    </w:rPr>
  </w:style>
  <w:style w:type="character" w:customStyle="1" w:styleId="EncartTITRE">
    <w:name w:val="Encart TITRE"/>
    <w:basedOn w:val="Policepardfaut"/>
    <w:uiPriority w:val="1"/>
    <w:rsid w:val="003B37D7"/>
    <w:rPr>
      <w:rFonts w:ascii="HK Nova Heavy" w:hAnsi="HK Nova Heavy"/>
      <w:caps w:val="0"/>
      <w:smallCaps w:val="0"/>
      <w:noProof/>
      <w:color w:val="00AC8A"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F59D0F"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16173D" w:themeColor="accent1" w:themeShade="7F"/>
      <w:sz w:val="18"/>
      <w:szCs w:val="18"/>
    </w:rPr>
  </w:style>
  <w:style w:type="character" w:customStyle="1" w:styleId="TITREENCART">
    <w:name w:val="TITRE ENCART"/>
    <w:basedOn w:val="Policepardfaut"/>
    <w:uiPriority w:val="1"/>
    <w:qFormat/>
    <w:rsid w:val="000303FD"/>
    <w:rPr>
      <w:rFonts w:ascii="HK Nova Heavy" w:hAnsi="HK Nova Heavy"/>
      <w:caps w:val="0"/>
      <w:smallCaps w:val="0"/>
      <w:noProof/>
      <w:color w:val="00AC8A" w:themeColor="text2"/>
      <w:sz w:val="20"/>
    </w:rPr>
  </w:style>
  <w:style w:type="paragraph" w:customStyle="1" w:styleId="Pucesencart">
    <w:name w:val="Puces encart"/>
    <w:basedOn w:val="Puce01"/>
    <w:qFormat/>
    <w:rsid w:val="00D12C3F"/>
    <w:pPr>
      <w:numPr>
        <w:numId w:val="6"/>
      </w:numPr>
      <w:spacing w:before="0" w:after="0" w:line="240" w:lineRule="auto"/>
      <w:ind w:left="426"/>
      <w:jc w:val="both"/>
    </w:pPr>
    <w:rPr>
      <w:bCs w:val="0"/>
      <w:color w:val="00AC8A" w:themeColor="text2"/>
    </w:rPr>
  </w:style>
  <w:style w:type="paragraph" w:customStyle="1" w:styleId="texteencart">
    <w:name w:val="texte encart"/>
    <w:qFormat/>
    <w:rsid w:val="000303FD"/>
    <w:pPr>
      <w:spacing w:after="0" w:line="240" w:lineRule="auto"/>
      <w:jc w:val="both"/>
    </w:pPr>
    <w:rPr>
      <w:rFonts w:ascii="Zilla Slab Light" w:hAnsi="Zilla Slab Light" w:cs="ZillaSlab-Light"/>
      <w:bCs/>
      <w:color w:val="00AC8A" w:themeColor="text2"/>
      <w:sz w:val="20"/>
      <w:szCs w:val="18"/>
    </w:rPr>
  </w:style>
  <w:style w:type="paragraph" w:customStyle="1" w:styleId="Paragraphedelistenumro02">
    <w:name w:val="Paragraphe de liste numéro 02"/>
    <w:qFormat/>
    <w:rsid w:val="006A4871"/>
    <w:pPr>
      <w:ind w:left="426" w:hanging="426"/>
    </w:pPr>
    <w:rPr>
      <w:rFonts w:ascii="Zilla Slab Light" w:hAnsi="Zilla Slab Light" w:cs="ZillaSlab-Light"/>
      <w:b/>
      <w:bCs/>
      <w:color w:val="000000"/>
      <w:sz w:val="20"/>
      <w:szCs w:val="18"/>
    </w:rPr>
  </w:style>
  <w:style w:type="paragraph" w:customStyle="1" w:styleId="Titreencartblanc">
    <w:name w:val="Titre encart blanc"/>
    <w:qFormat/>
    <w:rsid w:val="000303FD"/>
    <w:pPr>
      <w:spacing w:after="0" w:line="240" w:lineRule="auto"/>
    </w:pPr>
    <w:rPr>
      <w:rFonts w:ascii="Zilla Slab Light" w:hAnsi="Zilla Slab Light" w:cs="ZillaSlab-Light"/>
      <w:b/>
      <w:bCs/>
      <w:color w:val="FFFFFF" w:themeColor="background1"/>
      <w:sz w:val="20"/>
      <w:szCs w:val="18"/>
    </w:rPr>
  </w:style>
  <w:style w:type="paragraph" w:customStyle="1" w:styleId="Pucesencartblanc">
    <w:name w:val="Puces encart blanc"/>
    <w:qFormat/>
    <w:rsid w:val="000303FD"/>
    <w:pPr>
      <w:numPr>
        <w:numId w:val="18"/>
      </w:numPr>
      <w:spacing w:after="0" w:line="240" w:lineRule="auto"/>
      <w:ind w:left="284"/>
    </w:pPr>
    <w:rPr>
      <w:rFonts w:ascii="Zilla Slab Light" w:hAnsi="Zilla Slab Light" w:cs="ZillaSlab-Light"/>
      <w:b/>
      <w:bCs/>
      <w:color w:val="FFFFFF" w:themeColor="background1"/>
      <w:sz w:val="20"/>
      <w:szCs w:val="18"/>
    </w:rPr>
  </w:style>
  <w:style w:type="paragraph" w:customStyle="1" w:styleId="texteencartblanc">
    <w:name w:val="texte encart blanc"/>
    <w:qFormat/>
    <w:rsid w:val="000303FD"/>
    <w:pPr>
      <w:spacing w:after="0" w:line="240" w:lineRule="auto"/>
      <w:ind w:left="35"/>
    </w:pPr>
    <w:rPr>
      <w:rFonts w:ascii="Zilla Slab Light" w:hAnsi="Zilla Slab Light" w:cs="ZillaSlab-Light"/>
      <w:bCs/>
      <w:color w:val="FFFFFF" w:themeColor="background1"/>
      <w:sz w:val="20"/>
      <w:szCs w:val="18"/>
    </w:rPr>
  </w:style>
  <w:style w:type="character" w:customStyle="1" w:styleId="TITREENCARTBLANC0">
    <w:name w:val="TITRE ENCART BLANC"/>
    <w:basedOn w:val="Policepardfaut"/>
    <w:uiPriority w:val="1"/>
    <w:qFormat/>
    <w:rsid w:val="000303FD"/>
    <w:rPr>
      <w:rFonts w:ascii="HK Nova Heavy" w:hAnsi="HK Nova Heavy"/>
      <w:caps w:val="0"/>
      <w:smallCaps w:val="0"/>
      <w:noProof/>
      <w:color w:val="FFFFFF" w:themeColor="background1"/>
      <w:sz w:val="20"/>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F07A93" w:themeColor="accent2" w:themeTint="99"/>
        <w:left w:val="single" w:sz="4" w:space="0" w:color="F07A93" w:themeColor="accent2" w:themeTint="99"/>
        <w:bottom w:val="single" w:sz="4" w:space="0" w:color="F07A93" w:themeColor="accent2" w:themeTint="99"/>
        <w:right w:val="single" w:sz="4" w:space="0" w:color="F07A93" w:themeColor="accent2" w:themeTint="99"/>
        <w:insideH w:val="single" w:sz="4" w:space="0" w:color="F07A93" w:themeColor="accent2" w:themeTint="99"/>
        <w:insideV w:val="single" w:sz="4" w:space="0" w:color="F07A93" w:themeColor="accent2" w:themeTint="99"/>
      </w:tblBorders>
    </w:tblPr>
    <w:tblStylePr w:type="firstRow">
      <w:rPr>
        <w:b/>
        <w:bCs/>
        <w:color w:val="FFFFFF" w:themeColor="background1"/>
      </w:rPr>
      <w:tblPr/>
      <w:tcPr>
        <w:tcBorders>
          <w:top w:val="single" w:sz="4" w:space="0" w:color="E6224C" w:themeColor="accent2"/>
          <w:left w:val="single" w:sz="4" w:space="0" w:color="E6224C" w:themeColor="accent2"/>
          <w:bottom w:val="single" w:sz="4" w:space="0" w:color="E6224C" w:themeColor="accent2"/>
          <w:right w:val="single" w:sz="4" w:space="0" w:color="E6224C" w:themeColor="accent2"/>
          <w:insideH w:val="nil"/>
          <w:insideV w:val="nil"/>
        </w:tcBorders>
        <w:shd w:val="clear" w:color="auto" w:fill="E6224C" w:themeFill="accent2"/>
      </w:tcPr>
    </w:tblStylePr>
    <w:tblStylePr w:type="lastRow">
      <w:rPr>
        <w:b/>
        <w:bCs/>
      </w:rPr>
      <w:tblPr/>
      <w:tcPr>
        <w:tcBorders>
          <w:top w:val="double" w:sz="4" w:space="0" w:color="E6224C" w:themeColor="accent2"/>
        </w:tcBorders>
      </w:tcPr>
    </w:tblStylePr>
    <w:tblStylePr w:type="firstCol">
      <w:rPr>
        <w:b/>
        <w:bCs/>
      </w:rPr>
    </w:tblStylePr>
    <w:tblStylePr w:type="lastCol">
      <w:rPr>
        <w:b/>
        <w:bCs/>
      </w:rPr>
    </w:tblStylePr>
    <w:tblStylePr w:type="band1Vert">
      <w:tblPr/>
      <w:tcPr>
        <w:shd w:val="clear" w:color="auto" w:fill="FAD2DA" w:themeFill="accent2" w:themeFillTint="33"/>
      </w:tcPr>
    </w:tblStylePr>
    <w:tblStylePr w:type="band1Horz">
      <w:tblPr/>
      <w:tcPr>
        <w:shd w:val="clear" w:color="auto" w:fill="FAD2DA"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04FF91" w:themeColor="accent4" w:themeTint="99"/>
        <w:left w:val="single" w:sz="4" w:space="0" w:color="04FF91" w:themeColor="accent4" w:themeTint="99"/>
        <w:bottom w:val="single" w:sz="4" w:space="0" w:color="04FF91" w:themeColor="accent4" w:themeTint="99"/>
        <w:right w:val="single" w:sz="4" w:space="0" w:color="04FF91" w:themeColor="accent4" w:themeTint="99"/>
        <w:insideH w:val="single" w:sz="4" w:space="0" w:color="04FF91" w:themeColor="accent4" w:themeTint="99"/>
        <w:insideV w:val="single" w:sz="4" w:space="0" w:color="04FF91" w:themeColor="accent4" w:themeTint="99"/>
      </w:tblBorders>
    </w:tblPr>
    <w:tblStylePr w:type="firstRow">
      <w:rPr>
        <w:b/>
        <w:bCs/>
        <w:color w:val="FFFFFF" w:themeColor="background1"/>
      </w:rPr>
      <w:tblPr/>
      <w:tcPr>
        <w:tcBorders>
          <w:top w:val="single" w:sz="4" w:space="0" w:color="005C34" w:themeColor="accent4"/>
          <w:left w:val="single" w:sz="4" w:space="0" w:color="005C34" w:themeColor="accent4"/>
          <w:bottom w:val="single" w:sz="4" w:space="0" w:color="005C34" w:themeColor="accent4"/>
          <w:right w:val="single" w:sz="4" w:space="0" w:color="005C34" w:themeColor="accent4"/>
          <w:insideH w:val="nil"/>
          <w:insideV w:val="nil"/>
        </w:tcBorders>
        <w:shd w:val="clear" w:color="auto" w:fill="005C34" w:themeFill="accent4"/>
      </w:tcPr>
    </w:tblStylePr>
    <w:tblStylePr w:type="lastRow">
      <w:rPr>
        <w:b/>
        <w:bCs/>
      </w:rPr>
      <w:tblPr/>
      <w:tcPr>
        <w:tcBorders>
          <w:top w:val="double" w:sz="4" w:space="0" w:color="005C34" w:themeColor="accent4"/>
        </w:tcBorders>
      </w:tcPr>
    </w:tblStylePr>
    <w:tblStylePr w:type="firstCol">
      <w:rPr>
        <w:b/>
        <w:bCs/>
      </w:rPr>
    </w:tblStylePr>
    <w:tblStylePr w:type="lastCol">
      <w:rPr>
        <w:b/>
        <w:bCs/>
      </w:rPr>
    </w:tblStylePr>
    <w:tblStylePr w:type="band1Vert">
      <w:tblPr/>
      <w:tcPr>
        <w:shd w:val="clear" w:color="auto" w:fill="ABFFDA" w:themeFill="accent4" w:themeFillTint="33"/>
      </w:tcPr>
    </w:tblStylePr>
    <w:tblStylePr w:type="band1Horz">
      <w:tblPr/>
      <w:tcPr>
        <w:shd w:val="clear" w:color="auto" w:fill="ABFFDA"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AC8A" w:themeColor="text2"/>
        <w:left w:val="single" w:sz="4" w:space="0" w:color="00AC8A" w:themeColor="text2"/>
        <w:bottom w:val="single" w:sz="4" w:space="0" w:color="00AC8A" w:themeColor="text2"/>
        <w:right w:val="single" w:sz="4" w:space="0" w:color="00AC8A" w:themeColor="text2"/>
        <w:insideH w:val="single" w:sz="4" w:space="0" w:color="00AC8A" w:themeColor="text2"/>
        <w:insideV w:val="single" w:sz="4" w:space="0" w:color="00AC8A" w:themeColor="text2"/>
      </w:tblBorders>
    </w:tblPr>
    <w:tblStylePr w:type="firstRow">
      <w:rPr>
        <w:rFonts w:ascii="Zilla Slab Light" w:hAnsi="Zilla Slab Light"/>
        <w:b/>
        <w:color w:val="FFFFFF" w:themeColor="background1"/>
      </w:rPr>
      <w:tblPr/>
      <w:tcPr>
        <w:shd w:val="clear" w:color="auto" w:fill="00AC8A"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AC8A"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AC8A" w:themeColor="text2"/>
      <w:sz w:val="300"/>
      <w:szCs w:val="62"/>
    </w:rPr>
  </w:style>
  <w:style w:type="paragraph" w:customStyle="1" w:styleId="texteencartcitation0">
    <w:name w:val="texte encart citation"/>
    <w:qFormat/>
    <w:rsid w:val="006A4871"/>
    <w:pPr>
      <w:spacing w:after="0" w:line="240" w:lineRule="auto"/>
      <w:jc w:val="both"/>
    </w:pPr>
    <w:rPr>
      <w:rFonts w:ascii="Zilla Slab SemiBold" w:hAnsi="Zilla Slab SemiBold" w:cs="ZillaSlab-Light"/>
      <w:i/>
      <w:iCs/>
      <w:noProof/>
      <w:color w:val="F59D0F" w:themeColor="background2"/>
      <w:sz w:val="24"/>
      <w:szCs w:val="24"/>
    </w:rPr>
  </w:style>
  <w:style w:type="character" w:customStyle="1" w:styleId="Policepardfaut1">
    <w:name w:val="Police par défaut1"/>
    <w:rsid w:val="003F77EB"/>
  </w:style>
  <w:style w:type="paragraph" w:styleId="Corpsdetexte">
    <w:name w:val="Body Text"/>
    <w:basedOn w:val="Normal"/>
    <w:link w:val="CorpsdetexteCar"/>
    <w:rsid w:val="003F77EB"/>
    <w:pPr>
      <w:pBdr>
        <w:top w:val="none" w:sz="0" w:space="0" w:color="000000"/>
        <w:left w:val="none" w:sz="0" w:space="0" w:color="000000"/>
        <w:bottom w:val="none" w:sz="0" w:space="0" w:color="000000"/>
        <w:right w:val="none" w:sz="0" w:space="0" w:color="000000"/>
      </w:pBdr>
      <w:suppressAutoHyphens/>
      <w:autoSpaceDE/>
      <w:autoSpaceDN/>
      <w:adjustRightInd/>
      <w:spacing w:after="140" w:line="276" w:lineRule="auto"/>
      <w:jc w:val="left"/>
      <w:textAlignment w:val="baseline"/>
    </w:pPr>
    <w:rPr>
      <w:rFonts w:ascii="Liberation Serif" w:eastAsia="NSimSun" w:hAnsi="Liberation Serif" w:cs="Arial Unicode MS"/>
      <w:color w:val="auto"/>
      <w:kern w:val="2"/>
      <w:sz w:val="24"/>
      <w:szCs w:val="24"/>
      <w:lang w:eastAsia="zh-CN" w:bidi="hi-IN"/>
    </w:rPr>
  </w:style>
  <w:style w:type="character" w:customStyle="1" w:styleId="CorpsdetexteCar">
    <w:name w:val="Corps de texte Car"/>
    <w:basedOn w:val="Policepardfaut"/>
    <w:link w:val="Corpsdetexte"/>
    <w:rsid w:val="003F77EB"/>
    <w:rPr>
      <w:rFonts w:ascii="Liberation Serif" w:eastAsia="NSimSun" w:hAnsi="Liberation Serif" w:cs="Arial Unicode MS"/>
      <w:kern w:val="2"/>
      <w:sz w:val="24"/>
      <w:szCs w:val="24"/>
      <w:lang w:eastAsia="zh-CN" w:bidi="hi-IN"/>
    </w:rPr>
  </w:style>
  <w:style w:type="paragraph" w:customStyle="1" w:styleId="ParagrapheEcossolies">
    <w:name w:val="Paragraphe Ecossolies"/>
    <w:basedOn w:val="Normal"/>
    <w:rsid w:val="003F77EB"/>
    <w:pPr>
      <w:pBdr>
        <w:top w:val="none" w:sz="0" w:space="0" w:color="000000"/>
        <w:left w:val="none" w:sz="0" w:space="0" w:color="000000"/>
        <w:bottom w:val="none" w:sz="0" w:space="0" w:color="000000"/>
        <w:right w:val="none" w:sz="0" w:space="0" w:color="000000"/>
      </w:pBdr>
      <w:suppressAutoHyphens/>
      <w:autoSpaceDE/>
      <w:autoSpaceDN/>
      <w:adjustRightInd/>
      <w:textAlignment w:val="baseline"/>
    </w:pPr>
    <w:rPr>
      <w:rFonts w:eastAsia="Zilla Slab Light" w:cs="Zilla Slab Light"/>
      <w:color w:val="auto"/>
      <w:kern w:val="2"/>
      <w:sz w:val="22"/>
      <w:szCs w:val="24"/>
      <w:lang w:eastAsia="zh-CN" w:bidi="hi-IN"/>
    </w:rPr>
  </w:style>
  <w:style w:type="paragraph" w:customStyle="1" w:styleId="PUCES">
    <w:name w:val="*PUCES"/>
    <w:basedOn w:val="Corpsdetexte"/>
    <w:rsid w:val="003F77EB"/>
    <w:pPr>
      <w:spacing w:after="0"/>
      <w:ind w:left="170" w:hanging="170"/>
      <w:jc w:val="both"/>
    </w:pPr>
    <w:rPr>
      <w:rFonts w:ascii="Zilla Slab Light" w:eastAsia="Zilla Slab Light" w:hAnsi="Zilla Slab Light" w:cs="Zilla Slab Light"/>
      <w:b/>
      <w:bCs/>
      <w:sz w:val="22"/>
      <w:szCs w:val="22"/>
    </w:rPr>
  </w:style>
  <w:style w:type="paragraph" w:customStyle="1" w:styleId="chapeau">
    <w:name w:val="*chapeau"/>
    <w:basedOn w:val="Normal"/>
    <w:rsid w:val="00A154DE"/>
    <w:pPr>
      <w:pBdr>
        <w:top w:val="none" w:sz="0" w:space="0" w:color="000000"/>
        <w:left w:val="none" w:sz="0" w:space="0" w:color="000000"/>
        <w:bottom w:val="none" w:sz="0" w:space="0" w:color="000000"/>
        <w:right w:val="none" w:sz="0" w:space="0" w:color="000000"/>
      </w:pBdr>
      <w:suppressAutoHyphens/>
      <w:autoSpaceDE/>
      <w:autoSpaceDN/>
      <w:adjustRightInd/>
      <w:spacing w:before="113" w:after="113"/>
      <w:jc w:val="left"/>
      <w:textAlignment w:val="baseline"/>
    </w:pPr>
    <w:rPr>
      <w:rFonts w:ascii="Fira Sans Medium" w:eastAsia="Fira Sans Medium" w:hAnsi="Fira Sans Medium" w:cs="Fira Sans Medium"/>
      <w:color w:val="auto"/>
      <w:kern w:val="2"/>
      <w:sz w:val="24"/>
      <w:szCs w:val="36"/>
      <w:lang w:eastAsia="zh-CN" w:bidi="hi-IN"/>
    </w:rPr>
  </w:style>
  <w:style w:type="paragraph" w:customStyle="1" w:styleId="TITREEcossoslies">
    <w:name w:val="TITRE Ecossoslies"/>
    <w:basedOn w:val="Titre1"/>
    <w:rsid w:val="00A154DE"/>
    <w:pPr>
      <w:keepNext/>
      <w:pBdr>
        <w:top w:val="none" w:sz="0" w:space="0" w:color="000000"/>
        <w:left w:val="none" w:sz="0" w:space="0" w:color="000000"/>
        <w:bottom w:val="none" w:sz="0" w:space="0" w:color="000000"/>
        <w:right w:val="none" w:sz="0" w:space="0" w:color="000000"/>
      </w:pBdr>
      <w:suppressAutoHyphens/>
      <w:spacing w:before="120" w:after="0"/>
      <w:jc w:val="left"/>
      <w:textAlignment w:val="baseline"/>
    </w:pPr>
    <w:rPr>
      <w:rFonts w:ascii="Fira Sans Condensed SemiBold" w:eastAsia="Zilla Slab" w:hAnsi="Fira Sans Condensed SemiBold" w:cs="Times New Roman"/>
      <w:bCs w:val="0"/>
      <w:color w:val="auto"/>
      <w:kern w:val="2"/>
      <w:sz w:val="48"/>
      <w:szCs w:val="32"/>
      <w:lang w:eastAsia="zh-CN" w:bidi="hi-IN"/>
    </w:rPr>
  </w:style>
  <w:style w:type="paragraph" w:customStyle="1" w:styleId="Puceschiffres">
    <w:name w:val="Puces chiffres"/>
    <w:rsid w:val="00A154DE"/>
    <w:pPr>
      <w:pBdr>
        <w:top w:val="none" w:sz="0" w:space="0" w:color="000000"/>
        <w:left w:val="none" w:sz="0" w:space="0" w:color="000000"/>
        <w:bottom w:val="none" w:sz="0" w:space="0" w:color="000000"/>
        <w:right w:val="none" w:sz="0" w:space="0" w:color="000000"/>
      </w:pBdr>
      <w:suppressAutoHyphens/>
      <w:spacing w:after="0" w:line="240" w:lineRule="auto"/>
      <w:textAlignment w:val="baseline"/>
    </w:pPr>
    <w:rPr>
      <w:rFonts w:ascii="Zilla Slab Light" w:eastAsia="Zilla Slab" w:hAnsi="Zilla Slab Light" w:cs="Times New Roman"/>
      <w:b/>
      <w:i/>
      <w:kern w:val="2"/>
      <w:lang w:eastAsia="zh-CN" w:bidi="hi-IN"/>
    </w:rPr>
  </w:style>
  <w:style w:type="paragraph" w:customStyle="1" w:styleId="Contenudetableau">
    <w:name w:val="Contenu de tableau"/>
    <w:basedOn w:val="Normal"/>
    <w:rsid w:val="00CA558E"/>
    <w:pPr>
      <w:suppressLineNumbers/>
      <w:pBdr>
        <w:top w:val="none" w:sz="0" w:space="0" w:color="000000"/>
        <w:left w:val="none" w:sz="0" w:space="0" w:color="000000"/>
        <w:bottom w:val="none" w:sz="0" w:space="0" w:color="000000"/>
        <w:right w:val="none" w:sz="0" w:space="0" w:color="000000"/>
      </w:pBdr>
      <w:suppressAutoHyphens/>
      <w:autoSpaceDE/>
      <w:autoSpaceDN/>
      <w:adjustRightInd/>
      <w:spacing w:after="0"/>
      <w:jc w:val="left"/>
      <w:textAlignment w:val="baseline"/>
    </w:pPr>
    <w:rPr>
      <w:rFonts w:ascii="Liberation Serif" w:eastAsia="NSimSun" w:hAnsi="Liberation Serif" w:cs="Arial Unicode MS"/>
      <w:color w:val="auto"/>
      <w:kern w:val="2"/>
      <w:sz w:val="24"/>
      <w:szCs w:val="24"/>
      <w:lang w:eastAsia="zh-CN" w:bidi="hi-IN"/>
    </w:rPr>
  </w:style>
  <w:style w:type="paragraph" w:customStyle="1" w:styleId="Puceniveau2">
    <w:name w:val="Puce niveau 2"/>
    <w:basedOn w:val="ParagrapheEcossolies"/>
    <w:rsid w:val="00CA558E"/>
    <w:pPr>
      <w:spacing w:after="0"/>
      <w:ind w:left="510" w:hanging="170"/>
    </w:pPr>
    <w:rPr>
      <w:i/>
    </w:rPr>
  </w:style>
  <w:style w:type="character" w:styleId="Mentionnonrsolue">
    <w:name w:val="Unresolved Mention"/>
    <w:basedOn w:val="Policepardfaut"/>
    <w:uiPriority w:val="99"/>
    <w:semiHidden/>
    <w:unhideWhenUsed/>
    <w:rsid w:val="00805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641545">
      <w:bodyDiv w:val="1"/>
      <w:marLeft w:val="0"/>
      <w:marRight w:val="0"/>
      <w:marTop w:val="0"/>
      <w:marBottom w:val="0"/>
      <w:divBdr>
        <w:top w:val="none" w:sz="0" w:space="0" w:color="auto"/>
        <w:left w:val="none" w:sz="0" w:space="0" w:color="auto"/>
        <w:bottom w:val="none" w:sz="0" w:space="0" w:color="auto"/>
        <w:right w:val="none" w:sz="0" w:space="0" w:color="auto"/>
      </w:divBdr>
    </w:div>
    <w:div w:id="1554972932">
      <w:bodyDiv w:val="1"/>
      <w:marLeft w:val="0"/>
      <w:marRight w:val="0"/>
      <w:marTop w:val="0"/>
      <w:marBottom w:val="0"/>
      <w:divBdr>
        <w:top w:val="none" w:sz="0" w:space="0" w:color="auto"/>
        <w:left w:val="none" w:sz="0" w:space="0" w:color="auto"/>
        <w:bottom w:val="none" w:sz="0" w:space="0" w:color="auto"/>
        <w:right w:val="none" w:sz="0" w:space="0" w:color="auto"/>
      </w:divBdr>
    </w:div>
    <w:div w:id="1560432485">
      <w:bodyDiv w:val="1"/>
      <w:marLeft w:val="0"/>
      <w:marRight w:val="0"/>
      <w:marTop w:val="0"/>
      <w:marBottom w:val="0"/>
      <w:divBdr>
        <w:top w:val="none" w:sz="0" w:space="0" w:color="auto"/>
        <w:left w:val="none" w:sz="0" w:space="0" w:color="auto"/>
        <w:bottom w:val="none" w:sz="0" w:space="0" w:color="auto"/>
        <w:right w:val="none" w:sz="0" w:space="0" w:color="auto"/>
      </w:divBdr>
    </w:div>
    <w:div w:id="194703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mailto:antoine.atthalin@ecossolies.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elisa.peterlin@ecossolies.fr" TargetMode="External"/><Relationship Id="rId2" Type="http://schemas.openxmlformats.org/officeDocument/2006/relationships/numbering" Target="numbering.xml"/><Relationship Id="rId16" Type="http://schemas.openxmlformats.org/officeDocument/2006/relationships/hyperlink" Target="mailto:antoine.atthalin@ecossolies.fr"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lisa.peterlin@ecossolies.fr" TargetMode="External"/><Relationship Id="rId10" Type="http://schemas.openxmlformats.org/officeDocument/2006/relationships/footer" Target="footer1.xml"/><Relationship Id="rId19" Type="http://schemas.openxmlformats.org/officeDocument/2006/relationships/hyperlink" Target="mailto:antoine.atthalin@ecossolies.f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6.jpg"/><Relationship Id="rId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Documents\Mod&#232;les%20Office%20personnalis&#233;s\Modele%20dossier%20Ecossolies.dotm" TargetMode="External"/></Relationships>
</file>

<file path=word/theme/theme1.xml><?xml version="1.0" encoding="utf-8"?>
<a:theme xmlns:a="http://schemas.openxmlformats.org/drawingml/2006/main" name="Thème Office">
  <a:themeElements>
    <a:clrScheme name="Ecossolies Vert">
      <a:dk1>
        <a:sysClr val="windowText" lastClr="000000"/>
      </a:dk1>
      <a:lt1>
        <a:sysClr val="window" lastClr="FFFFFF"/>
      </a:lt1>
      <a:dk2>
        <a:srgbClr val="00AC8A"/>
      </a:dk2>
      <a:lt2>
        <a:srgbClr val="F59D0F"/>
      </a:lt2>
      <a:accent1>
        <a:srgbClr val="2D2F7B"/>
      </a:accent1>
      <a:accent2>
        <a:srgbClr val="E6224C"/>
      </a:accent2>
      <a:accent3>
        <a:srgbClr val="5B2F36"/>
      </a:accent3>
      <a:accent4>
        <a:srgbClr val="005C34"/>
      </a:accent4>
      <a:accent5>
        <a:srgbClr val="8A5EA3"/>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58721-DBE2-4B47-A1DA-75DCAC97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dossier Ecossolies.dotm</Template>
  <TotalTime>230</TotalTime>
  <Pages>15</Pages>
  <Words>2730</Words>
  <Characters>15019</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TEXTE LIBRE</vt:lpstr>
    </vt:vector>
  </TitlesOfParts>
  <Company/>
  <LinksUpToDate>false</LinksUpToDate>
  <CharactersWithSpaces>17714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TEXTE LIBRE</dc:title>
  <dc:subject/>
  <dc:creator>Laura</dc:creator>
  <cp:keywords/>
  <dc:description/>
  <cp:lastModifiedBy>Antoine</cp:lastModifiedBy>
  <cp:revision>8</cp:revision>
  <dcterms:created xsi:type="dcterms:W3CDTF">2025-07-08T14:53:00Z</dcterms:created>
  <dcterms:modified xsi:type="dcterms:W3CDTF">2026-04-10T11:22:00Z</dcterms:modified>
</cp:coreProperties>
</file>